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B8BB8" w14:textId="3021582F" w:rsidR="00F87859" w:rsidRPr="00B72D20" w:rsidRDefault="0019704D" w:rsidP="00F87859">
      <w:pPr>
        <w:rPr>
          <w:rFonts w:cs="Arial"/>
          <w:szCs w:val="32"/>
        </w:rPr>
      </w:pPr>
      <w:r w:rsidRPr="00B72D2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5872" behindDoc="0" locked="0" layoutInCell="1" allowOverlap="1" wp14:anchorId="0A40D99F" wp14:editId="0EA4E4E2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2171700" cy="1553930"/>
            <wp:effectExtent l="0" t="0" r="0" b="8255"/>
            <wp:wrapNone/>
            <wp:docPr id="20" name="Picture 20" descr="Te Aho o Te Kahu Cancer Control Agency logo. The words 'Te Aho o Te Kahu Cancer Control Agency' are written in dark green text on a whit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een logo text only with white background - resized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186" cy="155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 w:rsidRPr="00B72D2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29C33B0C" wp14:editId="7AC9112D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BEAEF" w14:textId="77777777" w:rsidR="00F87859" w:rsidRPr="00B72D20" w:rsidRDefault="00F87859" w:rsidP="00F87859">
      <w:pPr>
        <w:rPr>
          <w:rFonts w:cs="Arial"/>
          <w:szCs w:val="32"/>
        </w:rPr>
      </w:pPr>
    </w:p>
    <w:p w14:paraId="2B10B9ED" w14:textId="77777777" w:rsidR="00F87859" w:rsidRPr="00B72D20" w:rsidRDefault="00F87859" w:rsidP="00F87859">
      <w:pPr>
        <w:spacing w:after="240"/>
        <w:jc w:val="center"/>
        <w:rPr>
          <w:rFonts w:cs="Arial"/>
          <w:szCs w:val="32"/>
        </w:rPr>
      </w:pPr>
      <w:r w:rsidRPr="00B72D20">
        <w:rPr>
          <w:rFonts w:cs="Arial"/>
          <w:szCs w:val="32"/>
        </w:rPr>
        <w:t xml:space="preserve"> </w:t>
      </w:r>
    </w:p>
    <w:p w14:paraId="3BB9908A" w14:textId="77777777" w:rsidR="00F87859" w:rsidRPr="00B72D20" w:rsidRDefault="00F87859" w:rsidP="00F87859">
      <w:pPr>
        <w:rPr>
          <w:rFonts w:cs="Arial"/>
          <w:szCs w:val="32"/>
        </w:rPr>
      </w:pPr>
    </w:p>
    <w:p w14:paraId="58EAD6FF" w14:textId="77777777" w:rsidR="00F87859" w:rsidRPr="00B72D20" w:rsidRDefault="00F87859" w:rsidP="00F87859">
      <w:pPr>
        <w:rPr>
          <w:rFonts w:cs="Arial"/>
          <w:szCs w:val="32"/>
        </w:rPr>
      </w:pPr>
    </w:p>
    <w:p w14:paraId="4446DECF" w14:textId="49360916" w:rsidR="00F87859" w:rsidRPr="00B72D20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6DDE93CC" w14:textId="2EDA92B1" w:rsidR="00887F23" w:rsidRPr="00B72D20" w:rsidRDefault="00B16CD0" w:rsidP="00F87859">
      <w:pPr>
        <w:pStyle w:val="Title"/>
      </w:pPr>
      <w:r w:rsidRPr="00B16CD0">
        <w:rPr>
          <w:noProof/>
        </w:rPr>
        <w:drawing>
          <wp:anchor distT="0" distB="0" distL="114300" distR="114300" simplePos="0" relativeHeight="251930624" behindDoc="0" locked="0" layoutInCell="1" allowOverlap="1" wp14:anchorId="5E4CED74" wp14:editId="2B5E6520">
            <wp:simplePos x="0" y="0"/>
            <wp:positionH relativeFrom="column">
              <wp:posOffset>-45720</wp:posOffset>
            </wp:positionH>
            <wp:positionV relativeFrom="paragraph">
              <wp:posOffset>592455</wp:posOffset>
            </wp:positionV>
            <wp:extent cx="5928360" cy="5928360"/>
            <wp:effectExtent l="0" t="0" r="0" b="0"/>
            <wp:wrapNone/>
            <wp:docPr id="159397463" name="Picture 1" descr="A group of people sitting around a round tabl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7463" name="Picture 1" descr="A group of people sitting around a round table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D0E" w:rsidRPr="00B72D20">
        <w:t xml:space="preserve">Join He Ara Tangata </w:t>
      </w:r>
      <w:r w:rsidR="00B72D20" w:rsidRPr="00B72D20">
        <w:br/>
        <w:t xml:space="preserve">Consumer </w:t>
      </w:r>
      <w:r w:rsidR="00376D0E" w:rsidRPr="00B72D20">
        <w:t>Reference Group</w:t>
      </w:r>
    </w:p>
    <w:p w14:paraId="0ED8E8D5" w14:textId="6D92E56B" w:rsidR="00887F23" w:rsidRPr="00B72D20" w:rsidRDefault="00887F23" w:rsidP="00F87859">
      <w:pPr>
        <w:pStyle w:val="Title"/>
      </w:pPr>
    </w:p>
    <w:p w14:paraId="3268E043" w14:textId="77777777" w:rsidR="00887F23" w:rsidRPr="00B72D20" w:rsidRDefault="00887F23" w:rsidP="00F87859">
      <w:pPr>
        <w:pStyle w:val="Title"/>
      </w:pPr>
    </w:p>
    <w:p w14:paraId="7C703C9C" w14:textId="77777777" w:rsidR="00887F23" w:rsidRPr="00B72D20" w:rsidRDefault="00887F23" w:rsidP="00F87859">
      <w:pPr>
        <w:pStyle w:val="Title"/>
      </w:pPr>
    </w:p>
    <w:p w14:paraId="78D21771" w14:textId="77777777" w:rsidR="00887F23" w:rsidRPr="00B72D20" w:rsidRDefault="00887F23" w:rsidP="00F87859">
      <w:pPr>
        <w:pStyle w:val="Title"/>
      </w:pPr>
    </w:p>
    <w:p w14:paraId="2EDA441C" w14:textId="0814AF9E" w:rsidR="00F87859" w:rsidRPr="00B72D20" w:rsidRDefault="00F87859" w:rsidP="00BF5DDC">
      <w:pPr>
        <w:pStyle w:val="Datepublished"/>
      </w:pPr>
      <w:r w:rsidRPr="00B72D20">
        <w:br/>
        <w:t xml:space="preserve"> </w:t>
      </w:r>
      <w:r w:rsidR="00570380" w:rsidRPr="00B72D20">
        <w:br/>
      </w:r>
      <w:r w:rsidR="00570380" w:rsidRPr="001131CF">
        <w:rPr>
          <w:sz w:val="86"/>
          <w:szCs w:val="68"/>
        </w:rPr>
        <w:br/>
      </w:r>
      <w:r w:rsidR="00887F23" w:rsidRPr="00B72D20">
        <w:t xml:space="preserve">Published: </w:t>
      </w:r>
      <w:r w:rsidR="002B0768" w:rsidRPr="00B72D20">
        <w:t>November 202</w:t>
      </w:r>
      <w:r w:rsidR="00B9747D" w:rsidRPr="00B72D20">
        <w:t>5</w:t>
      </w:r>
    </w:p>
    <w:p w14:paraId="0673BBF8" w14:textId="66B7CC03" w:rsidR="00570380" w:rsidRPr="00B72D20" w:rsidRDefault="0019704D" w:rsidP="00570380">
      <w:pPr>
        <w:pStyle w:val="Heading1"/>
        <w:rPr>
          <w:noProof/>
          <w:lang w:val="en-NZ" w:eastAsia="en-NZ"/>
        </w:rPr>
      </w:pPr>
      <w:r w:rsidRPr="00B72D20">
        <w:br w:type="page"/>
      </w:r>
      <w:bookmarkStart w:id="0" w:name="_About_this_Easy"/>
      <w:bookmarkEnd w:id="0"/>
      <w:r w:rsidR="00124EA8" w:rsidRPr="00B72D20">
        <w:rPr>
          <w:noProof/>
          <w:lang w:val="en-NZ" w:eastAsia="en-NZ"/>
        </w:rPr>
        <w:lastRenderedPageBreak/>
        <w:t xml:space="preserve">About this </w:t>
      </w:r>
      <w:r w:rsidR="00376D0E" w:rsidRPr="00B72D20">
        <w:rPr>
          <w:noProof/>
          <w:lang w:val="en-NZ" w:eastAsia="en-NZ"/>
        </w:rPr>
        <w:t>Easy Read</w:t>
      </w:r>
    </w:p>
    <w:p w14:paraId="77BA69F8" w14:textId="1A49EC5D" w:rsidR="00376D0E" w:rsidRPr="00B72D20" w:rsidRDefault="00376D0E" w:rsidP="00376D0E">
      <w:pPr>
        <w:rPr>
          <w:lang w:val="en-NZ" w:eastAsia="en-NZ"/>
        </w:rPr>
      </w:pPr>
    </w:p>
    <w:p w14:paraId="40A76A61" w14:textId="20FD7E22" w:rsidR="00376D0E" w:rsidRPr="00B72D20" w:rsidRDefault="00B16CD0" w:rsidP="00376D0E">
      <w:pPr>
        <w:rPr>
          <w:lang w:val="en-NZ" w:eastAsia="en-NZ"/>
        </w:rPr>
      </w:pPr>
      <w:r w:rsidRPr="00B72D20">
        <w:rPr>
          <w:noProof/>
          <w:lang w:val="en-NZ" w:eastAsia="en-NZ"/>
        </w:rPr>
        <w:drawing>
          <wp:anchor distT="0" distB="0" distL="114300" distR="114300" simplePos="0" relativeHeight="251856896" behindDoc="0" locked="0" layoutInCell="1" allowOverlap="1" wp14:anchorId="3907E57D" wp14:editId="279FC5CF">
            <wp:simplePos x="0" y="0"/>
            <wp:positionH relativeFrom="column">
              <wp:posOffset>108585</wp:posOffset>
            </wp:positionH>
            <wp:positionV relativeFrom="paragraph">
              <wp:posOffset>156845</wp:posOffset>
            </wp:positionV>
            <wp:extent cx="1352550" cy="135255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asy Read person reading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720F9" w14:textId="6E7237FB" w:rsidR="00376D0E" w:rsidRPr="00B72D20" w:rsidRDefault="00376D0E" w:rsidP="00376D0E">
      <w:pPr>
        <w:rPr>
          <w:lang w:val="en-NZ" w:eastAsia="en-NZ"/>
        </w:rPr>
      </w:pPr>
      <w:r w:rsidRPr="00B72D20">
        <w:rPr>
          <w:lang w:val="en-NZ" w:eastAsia="en-NZ"/>
        </w:rPr>
        <w:t xml:space="preserve">This Easy Read is from </w:t>
      </w:r>
      <w:r w:rsidRPr="00B72D20">
        <w:rPr>
          <w:b/>
          <w:bCs/>
          <w:lang w:val="en-NZ" w:eastAsia="en-NZ"/>
        </w:rPr>
        <w:t xml:space="preserve">Te Aho o Te Kahu </w:t>
      </w:r>
      <w:r w:rsidR="00632E59" w:rsidRPr="00B72D20">
        <w:rPr>
          <w:b/>
          <w:bCs/>
          <w:lang w:val="en-NZ" w:eastAsia="en-NZ"/>
        </w:rPr>
        <w:t xml:space="preserve">– </w:t>
      </w:r>
      <w:r w:rsidRPr="00B72D20">
        <w:rPr>
          <w:b/>
          <w:bCs/>
          <w:lang w:val="en-NZ" w:eastAsia="en-NZ"/>
        </w:rPr>
        <w:t>Cancer Control Agency</w:t>
      </w:r>
      <w:r w:rsidRPr="00B72D20">
        <w:rPr>
          <w:lang w:val="en-NZ" w:eastAsia="en-NZ"/>
        </w:rPr>
        <w:t>.</w:t>
      </w:r>
    </w:p>
    <w:p w14:paraId="5F5936A1" w14:textId="53411BD8" w:rsidR="00376D0E" w:rsidRPr="00B72D20" w:rsidRDefault="00376D0E" w:rsidP="00376D0E">
      <w:pPr>
        <w:rPr>
          <w:lang w:val="en-NZ" w:eastAsia="en-NZ"/>
        </w:rPr>
      </w:pPr>
    </w:p>
    <w:p w14:paraId="7ACC8652" w14:textId="6FBB064E" w:rsidR="00376D0E" w:rsidRPr="00B72D20" w:rsidRDefault="00B02AD2" w:rsidP="00376D0E">
      <w:pPr>
        <w:rPr>
          <w:lang w:val="en-NZ" w:eastAsia="en-NZ"/>
        </w:rPr>
      </w:pPr>
      <w:r w:rsidRPr="00B72D20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D566BE9" wp14:editId="31D0E2C0">
                <wp:simplePos x="0" y="0"/>
                <wp:positionH relativeFrom="margin">
                  <wp:posOffset>2133600</wp:posOffset>
                </wp:positionH>
                <wp:positionV relativeFrom="page">
                  <wp:posOffset>3594100</wp:posOffset>
                </wp:positionV>
                <wp:extent cx="3599815" cy="1841500"/>
                <wp:effectExtent l="0" t="0" r="635" b="6350"/>
                <wp:wrapNone/>
                <wp:docPr id="8745968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841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67598" id="Rectangle 1" o:spid="_x0000_s1026" alt="&quot;&quot;" style="position:absolute;margin-left:168pt;margin-top:283pt;width:283.45pt;height:145pt;z-index:-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" fillcolor="#bdd6ee [1304]" stroked="f" strokeweight="1pt">
                <w10:wrap anchorx="margin" anchory="page"/>
              </v:rect>
            </w:pict>
          </mc:Fallback>
        </mc:AlternateContent>
      </w:r>
    </w:p>
    <w:p w14:paraId="14E73D9D" w14:textId="68E4E953" w:rsidR="00376D0E" w:rsidRPr="00B72D20" w:rsidRDefault="00BD05DE" w:rsidP="00376D0E">
      <w:pPr>
        <w:rPr>
          <w:lang w:val="en-NZ" w:eastAsia="en-NZ"/>
        </w:rPr>
      </w:pPr>
      <w:r w:rsidRPr="00B72D20">
        <w:rPr>
          <w:b/>
          <w:bCs/>
          <w:noProof/>
          <w:lang w:val="en-NZ" w:eastAsia="en-NZ"/>
        </w:rPr>
        <w:drawing>
          <wp:anchor distT="0" distB="0" distL="114300" distR="114300" simplePos="0" relativeHeight="251857920" behindDoc="0" locked="0" layoutInCell="1" allowOverlap="1" wp14:anchorId="598862C2" wp14:editId="5F5A55F0">
            <wp:simplePos x="0" y="0"/>
            <wp:positionH relativeFrom="column">
              <wp:posOffset>842</wp:posOffset>
            </wp:positionH>
            <wp:positionV relativeFrom="paragraph">
              <wp:posOffset>330835</wp:posOffset>
            </wp:positionV>
            <wp:extent cx="1600200" cy="99874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rliament Government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9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D0E" w:rsidRPr="00B72D20">
        <w:rPr>
          <w:b/>
          <w:bCs/>
          <w:lang w:val="en-NZ" w:eastAsia="en-NZ"/>
        </w:rPr>
        <w:t xml:space="preserve">Te Aho o Te Kahu </w:t>
      </w:r>
      <w:r w:rsidR="00632E59" w:rsidRPr="00B72D20">
        <w:rPr>
          <w:b/>
          <w:bCs/>
          <w:lang w:val="en-NZ" w:eastAsia="en-NZ"/>
        </w:rPr>
        <w:t xml:space="preserve">– </w:t>
      </w:r>
      <w:r w:rsidR="00376D0E" w:rsidRPr="00B72D20">
        <w:rPr>
          <w:b/>
          <w:bCs/>
          <w:lang w:val="en-NZ" w:eastAsia="en-NZ"/>
        </w:rPr>
        <w:t>Cancer Control Agency</w:t>
      </w:r>
      <w:r w:rsidR="00376D0E" w:rsidRPr="00B72D20">
        <w:rPr>
          <w:lang w:val="en-NZ" w:eastAsia="en-NZ"/>
        </w:rPr>
        <w:t xml:space="preserve"> is the part of the Government in charge of making Aotearoa New Zealand better at looking after people with </w:t>
      </w:r>
      <w:r w:rsidR="00376D0E" w:rsidRPr="00B72D20">
        <w:rPr>
          <w:b/>
          <w:bCs/>
          <w:lang w:val="en-NZ" w:eastAsia="en-NZ"/>
        </w:rPr>
        <w:t>cancer</w:t>
      </w:r>
      <w:r w:rsidR="00376D0E" w:rsidRPr="00B72D20">
        <w:rPr>
          <w:lang w:val="en-NZ" w:eastAsia="en-NZ"/>
        </w:rPr>
        <w:t>.</w:t>
      </w:r>
    </w:p>
    <w:p w14:paraId="00AAC17A" w14:textId="37DCA9BB" w:rsidR="00376D0E" w:rsidRPr="00B72D20" w:rsidRDefault="00376D0E" w:rsidP="00376D0E">
      <w:pPr>
        <w:rPr>
          <w:lang w:val="en-NZ" w:eastAsia="en-NZ"/>
        </w:rPr>
      </w:pPr>
    </w:p>
    <w:p w14:paraId="2317E8FA" w14:textId="48CED560" w:rsidR="00376D0E" w:rsidRPr="00B72D20" w:rsidRDefault="00E6273C" w:rsidP="00376D0E">
      <w:pPr>
        <w:rPr>
          <w:lang w:val="en-NZ" w:eastAsia="en-NZ"/>
        </w:rPr>
      </w:pPr>
      <w:r w:rsidRPr="00B72D20">
        <w:rPr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7DF5C75B" wp14:editId="3DFA0F12">
            <wp:simplePos x="0" y="0"/>
            <wp:positionH relativeFrom="margin">
              <wp:posOffset>-106680</wp:posOffset>
            </wp:positionH>
            <wp:positionV relativeFrom="paragraph">
              <wp:posOffset>218440</wp:posOffset>
            </wp:positionV>
            <wp:extent cx="1600200" cy="16002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ncer health ill medical (1)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AD2" w:rsidRPr="00B72D20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30B5E0C9" wp14:editId="3597B5B2">
                <wp:simplePos x="0" y="0"/>
                <wp:positionH relativeFrom="margin">
                  <wp:align>right</wp:align>
                </wp:positionH>
                <wp:positionV relativeFrom="page">
                  <wp:posOffset>6000750</wp:posOffset>
                </wp:positionV>
                <wp:extent cx="3599815" cy="2228850"/>
                <wp:effectExtent l="0" t="0" r="635" b="0"/>
                <wp:wrapNone/>
                <wp:docPr id="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28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6C955" id="Rectangle 1" o:spid="_x0000_s1026" alt="&quot;&quot;" style="position:absolute;margin-left:232.25pt;margin-top:472.5pt;width:283.45pt;height:175.5pt;z-index:-25147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" fillcolor="#bdd6ee [1304]" stroked="f" strokeweight="1pt">
                <w10:wrap anchorx="margin" anchory="page"/>
              </v:rect>
            </w:pict>
          </mc:Fallback>
        </mc:AlternateContent>
      </w:r>
    </w:p>
    <w:p w14:paraId="3C035F0D" w14:textId="33E73AFD" w:rsidR="00376D0E" w:rsidRPr="00B72D20" w:rsidRDefault="00376D0E" w:rsidP="00376D0E">
      <w:pPr>
        <w:rPr>
          <w:lang w:val="en-NZ" w:eastAsia="en-NZ"/>
        </w:rPr>
      </w:pPr>
      <w:r w:rsidRPr="00B72D20">
        <w:rPr>
          <w:b/>
          <w:bCs/>
          <w:lang w:val="en-NZ" w:eastAsia="en-NZ"/>
        </w:rPr>
        <w:t xml:space="preserve">Cancer </w:t>
      </w:r>
      <w:r w:rsidRPr="00B72D20">
        <w:rPr>
          <w:lang w:val="en-NZ" w:eastAsia="en-NZ"/>
        </w:rPr>
        <w:t>is an illness that makes people very sick.</w:t>
      </w:r>
      <w:r w:rsidR="00B02AD2" w:rsidRPr="00B72D20">
        <w:rPr>
          <w:noProof/>
        </w:rPr>
        <w:t xml:space="preserve"> </w:t>
      </w:r>
    </w:p>
    <w:p w14:paraId="78C4E2C6" w14:textId="39C967BE" w:rsidR="00376D0E" w:rsidRPr="00B72D20" w:rsidRDefault="00376D0E" w:rsidP="00376D0E">
      <w:pPr>
        <w:rPr>
          <w:lang w:val="en-NZ" w:eastAsia="en-NZ"/>
        </w:rPr>
      </w:pPr>
    </w:p>
    <w:p w14:paraId="1A1F7CF6" w14:textId="633F083D" w:rsidR="00376D0E" w:rsidRPr="00B72D20" w:rsidRDefault="00376D0E" w:rsidP="00376D0E">
      <w:pPr>
        <w:rPr>
          <w:lang w:val="en-NZ" w:eastAsia="en-NZ"/>
        </w:rPr>
      </w:pPr>
    </w:p>
    <w:p w14:paraId="1EB2E68C" w14:textId="3382E36D" w:rsidR="00376D0E" w:rsidRPr="00B72D20" w:rsidRDefault="00376D0E" w:rsidP="00376D0E">
      <w:pPr>
        <w:rPr>
          <w:lang w:val="en-NZ" w:eastAsia="en-NZ"/>
        </w:rPr>
      </w:pPr>
      <w:r w:rsidRPr="00B72D20">
        <w:rPr>
          <w:lang w:val="en-NZ" w:eastAsia="en-NZ"/>
        </w:rPr>
        <w:t xml:space="preserve">It happens when </w:t>
      </w:r>
      <w:r w:rsidRPr="00B72D20">
        <w:rPr>
          <w:b/>
          <w:bCs/>
          <w:lang w:val="en-NZ" w:eastAsia="en-NZ"/>
        </w:rPr>
        <w:t>cells</w:t>
      </w:r>
      <w:r w:rsidRPr="00B72D20">
        <w:rPr>
          <w:lang w:val="en-NZ" w:eastAsia="en-NZ"/>
        </w:rPr>
        <w:t xml:space="preserve"> do not stop growing when they should.</w:t>
      </w:r>
    </w:p>
    <w:p w14:paraId="387C5034" w14:textId="5748318E" w:rsidR="00376D0E" w:rsidRPr="00B72D20" w:rsidRDefault="00E6273C" w:rsidP="00376D0E">
      <w:pPr>
        <w:rPr>
          <w:lang w:val="en-NZ" w:eastAsia="en-NZ"/>
        </w:rPr>
      </w:pPr>
      <w:r w:rsidRPr="00B72D20">
        <w:rPr>
          <w:noProof/>
          <w:lang w:val="en-NZ" w:eastAsia="en-NZ"/>
        </w:rPr>
        <w:drawing>
          <wp:anchor distT="0" distB="0" distL="114300" distR="114300" simplePos="0" relativeHeight="251859968" behindDoc="0" locked="0" layoutInCell="1" allowOverlap="1" wp14:anchorId="22B79CAE" wp14:editId="3483C3C4">
            <wp:simplePos x="0" y="0"/>
            <wp:positionH relativeFrom="margin">
              <wp:posOffset>-100330</wp:posOffset>
            </wp:positionH>
            <wp:positionV relativeFrom="paragraph">
              <wp:posOffset>127000</wp:posOffset>
            </wp:positionV>
            <wp:extent cx="1700610" cy="1426210"/>
            <wp:effectExtent l="0" t="0" r="0" b="254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ncer Tumour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FD714" w14:textId="1679BCAF" w:rsidR="00376D0E" w:rsidRPr="00B72D20" w:rsidRDefault="00B02AD2" w:rsidP="00376D0E">
      <w:pPr>
        <w:rPr>
          <w:lang w:val="en-NZ" w:eastAsia="en-NZ"/>
        </w:rPr>
      </w:pPr>
      <w:r w:rsidRPr="00B72D20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6F34D8F" wp14:editId="18222E41">
                <wp:simplePos x="0" y="0"/>
                <wp:positionH relativeFrom="margin">
                  <wp:align>right</wp:align>
                </wp:positionH>
                <wp:positionV relativeFrom="page">
                  <wp:posOffset>8832850</wp:posOffset>
                </wp:positionV>
                <wp:extent cx="3599815" cy="831850"/>
                <wp:effectExtent l="0" t="0" r="635" b="6350"/>
                <wp:wrapNone/>
                <wp:docPr id="1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31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B9284" id="Rectangle 1" o:spid="_x0000_s1026" alt="&quot;&quot;" style="position:absolute;margin-left:232.25pt;margin-top:695.5pt;width:283.45pt;height:65.5pt;z-index:-251472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" fillcolor="#bdd6ee [1304]" stroked="f" strokeweight="1pt">
                <w10:wrap anchorx="margin" anchory="page"/>
              </v:rect>
            </w:pict>
          </mc:Fallback>
        </mc:AlternateContent>
      </w:r>
    </w:p>
    <w:p w14:paraId="1D83D25A" w14:textId="2FEBBE1B" w:rsidR="00376D0E" w:rsidRPr="00B72D20" w:rsidRDefault="00376D0E" w:rsidP="00376D0E">
      <w:pPr>
        <w:rPr>
          <w:lang w:val="en-NZ" w:eastAsia="en-NZ"/>
        </w:rPr>
      </w:pPr>
      <w:r w:rsidRPr="00B72D20">
        <w:rPr>
          <w:b/>
          <w:bCs/>
          <w:lang w:val="en-NZ" w:eastAsia="en-NZ"/>
        </w:rPr>
        <w:t xml:space="preserve">Cells </w:t>
      </w:r>
      <w:r w:rsidRPr="00B72D20">
        <w:rPr>
          <w:lang w:val="en-NZ" w:eastAsia="en-NZ"/>
        </w:rPr>
        <w:t xml:space="preserve">are the tiny building blocks </w:t>
      </w:r>
      <w:r w:rsidR="00B02AD2" w:rsidRPr="00B72D20">
        <w:rPr>
          <w:lang w:val="en-NZ" w:eastAsia="en-NZ"/>
        </w:rPr>
        <w:br/>
      </w:r>
      <w:r w:rsidRPr="00B72D20">
        <w:rPr>
          <w:lang w:val="en-NZ" w:eastAsia="en-NZ"/>
        </w:rPr>
        <w:t xml:space="preserve">that make up all living things. </w:t>
      </w:r>
    </w:p>
    <w:p w14:paraId="410E3C65" w14:textId="6E0EE10B" w:rsidR="00376D0E" w:rsidRPr="00B72D20" w:rsidRDefault="00BD05DE" w:rsidP="00376D0E">
      <w:pPr>
        <w:rPr>
          <w:lang w:val="en-NZ" w:eastAsia="en-NZ"/>
        </w:rPr>
      </w:pPr>
      <w:r w:rsidRPr="00B72D20"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7FC72DCC" wp14:editId="26C6D26F">
            <wp:simplePos x="0" y="0"/>
            <wp:positionH relativeFrom="column">
              <wp:posOffset>134</wp:posOffset>
            </wp:positionH>
            <wp:positionV relativeFrom="paragraph">
              <wp:posOffset>114300</wp:posOffset>
            </wp:positionV>
            <wp:extent cx="1600200" cy="1145001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een logo text only with white background - resized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45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AD2" w:rsidRPr="00B72D20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6649E1EC" wp14:editId="72553D1D">
                <wp:simplePos x="0" y="0"/>
                <wp:positionH relativeFrom="margin">
                  <wp:align>right</wp:align>
                </wp:positionH>
                <wp:positionV relativeFrom="paragraph">
                  <wp:posOffset>-120650</wp:posOffset>
                </wp:positionV>
                <wp:extent cx="3599815" cy="1530350"/>
                <wp:effectExtent l="0" t="0" r="635" b="0"/>
                <wp:wrapNone/>
                <wp:docPr id="23245376" name="Rectangle 23245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530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83330" id="Rectangle 23245376" o:spid="_x0000_s1026" alt="&quot;&quot;" style="position:absolute;margin-left:232.25pt;margin-top:-9.5pt;width:283.45pt;height:120.5pt;z-index:-25147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  <w:r w:rsidR="00376D0E" w:rsidRPr="00B72D20">
        <w:rPr>
          <w:lang w:val="en-NZ" w:eastAsia="en-NZ"/>
        </w:rPr>
        <w:t xml:space="preserve">When you see the words </w:t>
      </w:r>
      <w:r w:rsidR="00591C82" w:rsidRPr="00B72D20">
        <w:rPr>
          <w:lang w:val="en-NZ" w:eastAsia="en-NZ"/>
        </w:rPr>
        <w:br/>
      </w:r>
      <w:r w:rsidR="00376D0E" w:rsidRPr="00B72D20">
        <w:rPr>
          <w:b/>
          <w:bCs/>
          <w:lang w:val="en-NZ" w:eastAsia="en-NZ"/>
        </w:rPr>
        <w:t>we / our</w:t>
      </w:r>
      <w:r w:rsidR="00591C82" w:rsidRPr="00B72D20">
        <w:rPr>
          <w:b/>
          <w:bCs/>
          <w:lang w:val="en-NZ" w:eastAsia="en-NZ"/>
        </w:rPr>
        <w:t xml:space="preserve"> / us</w:t>
      </w:r>
      <w:r w:rsidR="00376D0E" w:rsidRPr="00B72D20">
        <w:rPr>
          <w:lang w:val="en-NZ" w:eastAsia="en-NZ"/>
        </w:rPr>
        <w:t xml:space="preserve"> in this Easy Read they mean Te Aho o </w:t>
      </w:r>
      <w:proofErr w:type="spellStart"/>
      <w:r w:rsidR="00376D0E" w:rsidRPr="00B72D20">
        <w:rPr>
          <w:lang w:val="en-NZ" w:eastAsia="en-NZ"/>
        </w:rPr>
        <w:t>te</w:t>
      </w:r>
      <w:proofErr w:type="spellEnd"/>
      <w:r w:rsidR="00376D0E" w:rsidRPr="00B72D20">
        <w:rPr>
          <w:lang w:val="en-NZ" w:eastAsia="en-NZ"/>
        </w:rPr>
        <w:t xml:space="preserve"> Kahu </w:t>
      </w:r>
      <w:r w:rsidR="006F7978" w:rsidRPr="00B72D20">
        <w:rPr>
          <w:b/>
          <w:bCs/>
          <w:lang w:val="en-NZ" w:eastAsia="en-NZ"/>
        </w:rPr>
        <w:t xml:space="preserve">– </w:t>
      </w:r>
      <w:r w:rsidR="00376D0E" w:rsidRPr="00B72D20">
        <w:rPr>
          <w:lang w:val="en-NZ" w:eastAsia="en-NZ"/>
        </w:rPr>
        <w:t>Cancer Control Agency.</w:t>
      </w:r>
      <w:r w:rsidR="00B02AD2" w:rsidRPr="00B72D20">
        <w:rPr>
          <w:noProof/>
        </w:rPr>
        <w:t xml:space="preserve"> </w:t>
      </w:r>
    </w:p>
    <w:p w14:paraId="0C59120A" w14:textId="059E846E" w:rsidR="00376D0E" w:rsidRPr="00B72D20" w:rsidRDefault="00BD05DE" w:rsidP="00376D0E">
      <w:pPr>
        <w:rPr>
          <w:lang w:val="en-NZ" w:eastAsia="en-NZ"/>
        </w:rPr>
      </w:pPr>
      <w:r w:rsidRPr="00B72D20">
        <w:rPr>
          <w:noProof/>
          <w:lang w:val="en-NZ" w:eastAsia="en-NZ"/>
        </w:rPr>
        <w:drawing>
          <wp:anchor distT="0" distB="0" distL="114300" distR="114300" simplePos="0" relativeHeight="251863040" behindDoc="0" locked="0" layoutInCell="1" allowOverlap="1" wp14:anchorId="714505BD" wp14:editId="1DCB995A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600200" cy="16002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QC Group Meet 8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CC5AC" w14:textId="27ABBF9C" w:rsidR="00376D0E" w:rsidRPr="00B72D20" w:rsidRDefault="00376D0E" w:rsidP="00376D0E">
      <w:pPr>
        <w:rPr>
          <w:lang w:val="en-NZ" w:eastAsia="en-NZ"/>
        </w:rPr>
      </w:pPr>
    </w:p>
    <w:p w14:paraId="172FA64B" w14:textId="77D52C91" w:rsidR="00376D0E" w:rsidRPr="00B72D20" w:rsidRDefault="009100EF" w:rsidP="00376D0E">
      <w:pPr>
        <w:rPr>
          <w:lang w:val="en-NZ" w:eastAsia="en-NZ"/>
        </w:rPr>
      </w:pPr>
      <w:r w:rsidRPr="00B72D20">
        <w:rPr>
          <w:lang w:val="en-NZ" w:eastAsia="en-NZ"/>
        </w:rPr>
        <w:t xml:space="preserve">We are looking for 4 new people to join our </w:t>
      </w:r>
      <w:r w:rsidRPr="00B72D20">
        <w:rPr>
          <w:b/>
          <w:bCs/>
          <w:lang w:val="en-NZ" w:eastAsia="en-NZ"/>
        </w:rPr>
        <w:t>consumer reference group</w:t>
      </w:r>
      <w:r w:rsidRPr="00B72D20">
        <w:rPr>
          <w:lang w:val="en-NZ" w:eastAsia="en-NZ"/>
        </w:rPr>
        <w:t>.</w:t>
      </w:r>
    </w:p>
    <w:p w14:paraId="79C047B2" w14:textId="6AF9A0E6" w:rsidR="009100EF" w:rsidRPr="00B72D20" w:rsidRDefault="009100EF" w:rsidP="00376D0E">
      <w:pPr>
        <w:rPr>
          <w:lang w:val="en-NZ" w:eastAsia="en-NZ"/>
        </w:rPr>
      </w:pPr>
    </w:p>
    <w:p w14:paraId="610996D3" w14:textId="5450B167" w:rsidR="009100EF" w:rsidRPr="00B72D20" w:rsidRDefault="00842C6A" w:rsidP="00376D0E">
      <w:pPr>
        <w:rPr>
          <w:lang w:val="en-NZ" w:eastAsia="en-NZ"/>
        </w:rPr>
      </w:pPr>
      <w:r w:rsidRPr="00B72D20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0C42E0D" wp14:editId="799CC320">
                <wp:simplePos x="0" y="0"/>
                <wp:positionH relativeFrom="margin">
                  <wp:posOffset>2190750</wp:posOffset>
                </wp:positionH>
                <wp:positionV relativeFrom="page">
                  <wp:posOffset>4305300</wp:posOffset>
                </wp:positionV>
                <wp:extent cx="3599815" cy="3467100"/>
                <wp:effectExtent l="0" t="0" r="635" b="0"/>
                <wp:wrapNone/>
                <wp:docPr id="1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467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7E679" id="Rectangle 1" o:spid="_x0000_s1026" alt="&quot;&quot;" style="position:absolute;margin-left:172.5pt;margin-top:339pt;width:283.45pt;height:273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" fillcolor="#bdd6ee [1304]" stroked="f" strokeweight="1pt">
                <w10:wrap anchorx="margin" anchory="page"/>
              </v:rect>
            </w:pict>
          </mc:Fallback>
        </mc:AlternateContent>
      </w:r>
    </w:p>
    <w:p w14:paraId="3A64B53E" w14:textId="05B6FEC1" w:rsidR="004753B9" w:rsidRDefault="009100EF" w:rsidP="00376D0E">
      <w:pPr>
        <w:rPr>
          <w:lang w:val="en-NZ" w:eastAsia="en-NZ"/>
        </w:rPr>
      </w:pPr>
      <w:r w:rsidRPr="00B72D20">
        <w:rPr>
          <w:lang w:val="en-NZ" w:eastAsia="en-NZ"/>
        </w:rPr>
        <w:t xml:space="preserve">Our </w:t>
      </w:r>
      <w:r w:rsidRPr="00B72D20">
        <w:rPr>
          <w:b/>
          <w:bCs/>
          <w:lang w:val="en-NZ" w:eastAsia="en-NZ"/>
        </w:rPr>
        <w:t>consumer reference group</w:t>
      </w:r>
      <w:r w:rsidRPr="00B72D20">
        <w:rPr>
          <w:lang w:val="en-NZ" w:eastAsia="en-NZ"/>
        </w:rPr>
        <w:t xml:space="preserve"> is </w:t>
      </w:r>
      <w:r w:rsidR="00B02AD2" w:rsidRPr="00B72D20">
        <w:rPr>
          <w:lang w:val="en-NZ" w:eastAsia="en-NZ"/>
        </w:rPr>
        <w:br/>
      </w:r>
      <w:r w:rsidRPr="00B72D20">
        <w:rPr>
          <w:lang w:val="en-NZ" w:eastAsia="en-NZ"/>
        </w:rPr>
        <w:t xml:space="preserve">a group of </w:t>
      </w:r>
      <w:r w:rsidR="00842C6A">
        <w:rPr>
          <w:lang w:val="en-NZ" w:eastAsia="en-NZ"/>
        </w:rPr>
        <w:t xml:space="preserve">people </w:t>
      </w:r>
      <w:r w:rsidRPr="00B72D20">
        <w:rPr>
          <w:lang w:val="en-NZ" w:eastAsia="en-NZ"/>
        </w:rPr>
        <w:t xml:space="preserve">who </w:t>
      </w:r>
    </w:p>
    <w:p w14:paraId="4647444F" w14:textId="36B2A445" w:rsidR="009100EF" w:rsidRDefault="00842C6A" w:rsidP="00842C6A">
      <w:pPr>
        <w:pStyle w:val="ListParagraph"/>
        <w:numPr>
          <w:ilvl w:val="0"/>
          <w:numId w:val="14"/>
        </w:numPr>
        <w:ind w:left="4253" w:hanging="567"/>
        <w:rPr>
          <w:lang w:val="en-NZ" w:eastAsia="en-NZ"/>
        </w:rPr>
      </w:pPr>
      <w:r w:rsidRPr="00B72D20">
        <w:rPr>
          <w:noProof/>
          <w:lang w:val="en-NZ" w:eastAsia="en-NZ"/>
        </w:rPr>
        <w:drawing>
          <wp:anchor distT="0" distB="0" distL="114300" distR="114300" simplePos="0" relativeHeight="251864064" behindDoc="0" locked="0" layoutInCell="1" allowOverlap="1" wp14:anchorId="21597F3C" wp14:editId="0BFDAC67">
            <wp:simplePos x="0" y="0"/>
            <wp:positionH relativeFrom="column">
              <wp:posOffset>101600</wp:posOffset>
            </wp:positionH>
            <wp:positionV relativeFrom="paragraph">
              <wp:posOffset>118745</wp:posOffset>
            </wp:positionV>
            <wp:extent cx="1619250" cy="161925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af group people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0EF" w:rsidRPr="004753B9">
        <w:rPr>
          <w:lang w:val="en-NZ" w:eastAsia="en-NZ"/>
        </w:rPr>
        <w:t xml:space="preserve">know what it is like to have cancer in Aotearoa New </w:t>
      </w:r>
      <w:r w:rsidR="009100EF" w:rsidRPr="000C25DB">
        <w:rPr>
          <w:lang w:val="en-NZ" w:eastAsia="en-NZ"/>
        </w:rPr>
        <w:t>Zealand</w:t>
      </w:r>
    </w:p>
    <w:p w14:paraId="0B24F439" w14:textId="4B8E5AAA" w:rsidR="000C25DB" w:rsidRPr="000C25DB" w:rsidRDefault="000C25DB" w:rsidP="00842C6A">
      <w:pPr>
        <w:pStyle w:val="ListParagraph"/>
        <w:numPr>
          <w:ilvl w:val="0"/>
          <w:numId w:val="0"/>
        </w:numPr>
        <w:ind w:left="3686"/>
        <w:rPr>
          <w:lang w:val="en-NZ" w:eastAsia="en-NZ"/>
        </w:rPr>
      </w:pPr>
      <w:r>
        <w:rPr>
          <w:lang w:val="en-NZ" w:eastAsia="en-NZ"/>
        </w:rPr>
        <w:t>or</w:t>
      </w:r>
    </w:p>
    <w:p w14:paraId="752E3A93" w14:textId="4580E365" w:rsidR="000C25DB" w:rsidRPr="004753B9" w:rsidRDefault="00842C6A" w:rsidP="00842C6A">
      <w:pPr>
        <w:pStyle w:val="ListParagraph"/>
        <w:numPr>
          <w:ilvl w:val="0"/>
          <w:numId w:val="14"/>
        </w:numPr>
        <w:ind w:left="4253" w:hanging="567"/>
        <w:rPr>
          <w:lang w:val="en-NZ" w:eastAsia="en-NZ"/>
        </w:rPr>
      </w:pPr>
      <w:r>
        <w:rPr>
          <w:lang w:val="en-NZ" w:eastAsia="en-NZ"/>
        </w:rPr>
        <w:t xml:space="preserve">have </w:t>
      </w:r>
      <w:r w:rsidR="000C25DB">
        <w:rPr>
          <w:lang w:val="en-NZ" w:eastAsia="en-NZ"/>
        </w:rPr>
        <w:t>supported people with cancer.</w:t>
      </w:r>
    </w:p>
    <w:p w14:paraId="667545C3" w14:textId="6663B8F7" w:rsidR="009100EF" w:rsidRPr="00B72D20" w:rsidRDefault="00BD05DE" w:rsidP="00376D0E">
      <w:pPr>
        <w:rPr>
          <w:lang w:val="en-NZ" w:eastAsia="en-NZ"/>
        </w:rPr>
      </w:pPr>
      <w:r w:rsidRPr="00B72D20">
        <w:rPr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 wp14:anchorId="107CEDF6" wp14:editId="37A9E687">
            <wp:simplePos x="0" y="0"/>
            <wp:positionH relativeFrom="column">
              <wp:posOffset>6350</wp:posOffset>
            </wp:positionH>
            <wp:positionV relativeFrom="paragraph">
              <wp:posOffset>236855</wp:posOffset>
            </wp:positionV>
            <wp:extent cx="1600200" cy="16002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prove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E05A4" w14:textId="43F77D92" w:rsidR="009100EF" w:rsidRPr="00B72D20" w:rsidRDefault="009100EF" w:rsidP="00376D0E">
      <w:pPr>
        <w:rPr>
          <w:lang w:val="en-NZ" w:eastAsia="en-NZ"/>
        </w:rPr>
      </w:pPr>
    </w:p>
    <w:p w14:paraId="75C7C0DF" w14:textId="1F45C183" w:rsidR="009100EF" w:rsidRPr="00B72D20" w:rsidRDefault="009100EF" w:rsidP="00376D0E">
      <w:pPr>
        <w:rPr>
          <w:lang w:val="en-NZ" w:eastAsia="en-NZ"/>
        </w:rPr>
      </w:pPr>
      <w:r w:rsidRPr="00B72D20">
        <w:rPr>
          <w:lang w:val="en-NZ" w:eastAsia="en-NZ"/>
        </w:rPr>
        <w:t xml:space="preserve">They support us to </w:t>
      </w:r>
      <w:r w:rsidR="00DB25E3">
        <w:rPr>
          <w:lang w:val="en-NZ" w:eastAsia="en-NZ"/>
        </w:rPr>
        <w:t>improve cancer care</w:t>
      </w:r>
      <w:r w:rsidRPr="00B72D20">
        <w:rPr>
          <w:lang w:val="en-NZ" w:eastAsia="en-NZ"/>
        </w:rPr>
        <w:t xml:space="preserve"> for everyone in Aotearoa New Zealand. </w:t>
      </w:r>
    </w:p>
    <w:p w14:paraId="788C87D8" w14:textId="13E2FDE3" w:rsidR="009100EF" w:rsidRPr="00B72D20" w:rsidRDefault="009100EF" w:rsidP="009100EF">
      <w:pPr>
        <w:pStyle w:val="Heading1"/>
        <w:rPr>
          <w:lang w:val="en-NZ" w:eastAsia="en-NZ"/>
        </w:rPr>
      </w:pPr>
      <w:bookmarkStart w:id="1" w:name="_Who_can_join"/>
      <w:bookmarkEnd w:id="1"/>
      <w:r w:rsidRPr="00B72D20">
        <w:rPr>
          <w:lang w:val="en-NZ" w:eastAsia="en-NZ"/>
        </w:rPr>
        <w:lastRenderedPageBreak/>
        <w:t xml:space="preserve">Who can join </w:t>
      </w:r>
      <w:proofErr w:type="gramStart"/>
      <w:r w:rsidRPr="00B72D20">
        <w:rPr>
          <w:lang w:val="en-NZ" w:eastAsia="en-NZ"/>
        </w:rPr>
        <w:t>He</w:t>
      </w:r>
      <w:proofErr w:type="gramEnd"/>
      <w:r w:rsidRPr="00B72D20">
        <w:rPr>
          <w:lang w:val="en-NZ" w:eastAsia="en-NZ"/>
        </w:rPr>
        <w:t xml:space="preserve"> Ara Tangata?</w:t>
      </w:r>
    </w:p>
    <w:p w14:paraId="0632A24B" w14:textId="5AE96C16" w:rsidR="009100EF" w:rsidRPr="00B72D20" w:rsidRDefault="009100EF" w:rsidP="009100EF">
      <w:pPr>
        <w:rPr>
          <w:lang w:val="en-NZ" w:eastAsia="en-NZ"/>
        </w:rPr>
      </w:pPr>
    </w:p>
    <w:p w14:paraId="3459CF18" w14:textId="78E2060F" w:rsidR="009100EF" w:rsidRDefault="00AB1EFB" w:rsidP="009100EF">
      <w:pPr>
        <w:rPr>
          <w:lang w:val="en-NZ" w:eastAsia="en-NZ"/>
        </w:rPr>
      </w:pPr>
      <w:r w:rsidRPr="00B72D20">
        <w:rPr>
          <w:noProof/>
          <w:lang w:val="en-NZ" w:eastAsia="en-NZ"/>
        </w:rPr>
        <w:drawing>
          <wp:anchor distT="0" distB="0" distL="114300" distR="114300" simplePos="0" relativeHeight="251933696" behindDoc="0" locked="0" layoutInCell="1" allowOverlap="1" wp14:anchorId="07A93DD0" wp14:editId="179B30C0">
            <wp:simplePos x="0" y="0"/>
            <wp:positionH relativeFrom="column">
              <wp:posOffset>171450</wp:posOffset>
            </wp:positionH>
            <wp:positionV relativeFrom="paragraph">
              <wp:posOffset>78105</wp:posOffset>
            </wp:positionV>
            <wp:extent cx="1599565" cy="1119505"/>
            <wp:effectExtent l="0" t="0" r="635" b="0"/>
            <wp:wrapNone/>
            <wp:docPr id="1225072866" name="Picture 12250728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eting discuss group inform listen share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D20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7527C321" wp14:editId="68D08113">
                <wp:simplePos x="0" y="0"/>
                <wp:positionH relativeFrom="margin">
                  <wp:posOffset>2131060</wp:posOffset>
                </wp:positionH>
                <wp:positionV relativeFrom="paragraph">
                  <wp:posOffset>211455</wp:posOffset>
                </wp:positionV>
                <wp:extent cx="3599815" cy="889000"/>
                <wp:effectExtent l="0" t="0" r="635" b="6350"/>
                <wp:wrapNone/>
                <wp:docPr id="1191998066" name="Rectangle 11919980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89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CDB6F" id="Rectangle 1191998066" o:spid="_x0000_s1026" alt="&quot;&quot;" style="position:absolute;margin-left:167.8pt;margin-top:16.65pt;width:283.45pt;height:70pt;z-index:-2513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</w:p>
    <w:p w14:paraId="37DB8187" w14:textId="182259F7" w:rsidR="00AB1EFB" w:rsidRPr="00B72D20" w:rsidRDefault="00AB1EFB" w:rsidP="00AB1EFB">
      <w:pPr>
        <w:rPr>
          <w:lang w:val="en-NZ" w:eastAsia="en-NZ"/>
        </w:rPr>
      </w:pPr>
      <w:r w:rsidRPr="00B72D20">
        <w:rPr>
          <w:lang w:val="en-NZ" w:eastAsia="en-NZ"/>
        </w:rPr>
        <w:t xml:space="preserve">The name of the consumer </w:t>
      </w:r>
      <w:r w:rsidRPr="00B72D20">
        <w:rPr>
          <w:lang w:val="en-NZ" w:eastAsia="en-NZ"/>
        </w:rPr>
        <w:br/>
        <w:t xml:space="preserve">reference group is </w:t>
      </w:r>
      <w:r w:rsidRPr="00B72D20">
        <w:rPr>
          <w:b/>
          <w:bCs/>
          <w:lang w:val="en-NZ" w:eastAsia="en-NZ"/>
        </w:rPr>
        <w:t>He Ara Tangata</w:t>
      </w:r>
      <w:r w:rsidRPr="00B72D20">
        <w:rPr>
          <w:lang w:val="en-NZ" w:eastAsia="en-NZ"/>
        </w:rPr>
        <w:t xml:space="preserve">. </w:t>
      </w:r>
    </w:p>
    <w:p w14:paraId="7B89A109" w14:textId="3D649CDC" w:rsidR="00AB1EFB" w:rsidRDefault="00AB1EFB" w:rsidP="00AB1EFB">
      <w:pPr>
        <w:spacing w:line="240" w:lineRule="auto"/>
        <w:ind w:left="0"/>
        <w:rPr>
          <w:lang w:val="en-NZ" w:eastAsia="en-NZ"/>
        </w:rPr>
      </w:pPr>
    </w:p>
    <w:p w14:paraId="49C579B9" w14:textId="58D6EB7E" w:rsidR="00AB1EFB" w:rsidRPr="00B72D20" w:rsidRDefault="00AB1EFB" w:rsidP="009100EF">
      <w:pPr>
        <w:rPr>
          <w:lang w:val="en-NZ" w:eastAsia="en-NZ"/>
        </w:rPr>
      </w:pPr>
    </w:p>
    <w:p w14:paraId="3A331290" w14:textId="57ED10DE" w:rsidR="009100EF" w:rsidRPr="00B72D20" w:rsidRDefault="00654039" w:rsidP="009100EF">
      <w:pPr>
        <w:rPr>
          <w:lang w:val="en-NZ"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67136" behindDoc="0" locked="0" layoutInCell="1" allowOverlap="1" wp14:anchorId="6571F23A" wp14:editId="6FC9464F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1615440" cy="1600200"/>
            <wp:effectExtent l="0" t="0" r="381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iagnosis Breast Cancer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0EF" w:rsidRPr="00B72D20">
        <w:rPr>
          <w:lang w:val="en-NZ" w:eastAsia="en-NZ"/>
        </w:rPr>
        <w:t xml:space="preserve">You can join </w:t>
      </w:r>
      <w:proofErr w:type="gramStart"/>
      <w:r w:rsidR="009100EF" w:rsidRPr="00B72D20">
        <w:rPr>
          <w:lang w:val="en-NZ" w:eastAsia="en-NZ"/>
        </w:rPr>
        <w:t>He</w:t>
      </w:r>
      <w:proofErr w:type="gramEnd"/>
      <w:r w:rsidR="009100EF" w:rsidRPr="00B72D20">
        <w:rPr>
          <w:lang w:val="en-NZ" w:eastAsia="en-NZ"/>
        </w:rPr>
        <w:t xml:space="preserve"> Ara Tangata if you:</w:t>
      </w:r>
    </w:p>
    <w:p w14:paraId="495589FE" w14:textId="044C1305" w:rsidR="009100EF" w:rsidRPr="00B72D20" w:rsidRDefault="009100EF" w:rsidP="009100EF">
      <w:pPr>
        <w:pStyle w:val="Listtoplevel"/>
        <w:rPr>
          <w:lang w:eastAsia="en-NZ"/>
        </w:rPr>
      </w:pPr>
      <w:r w:rsidRPr="00B72D20">
        <w:rPr>
          <w:lang w:eastAsia="en-NZ"/>
        </w:rPr>
        <w:t>have cancer</w:t>
      </w:r>
    </w:p>
    <w:p w14:paraId="78D6B724" w14:textId="0465A37D" w:rsidR="009100EF" w:rsidRPr="00B72D20" w:rsidRDefault="009100EF" w:rsidP="009100EF">
      <w:pPr>
        <w:pStyle w:val="Listtoplevel"/>
        <w:rPr>
          <w:lang w:eastAsia="en-NZ"/>
        </w:rPr>
      </w:pPr>
      <w:r w:rsidRPr="00B72D20">
        <w:rPr>
          <w:lang w:eastAsia="en-NZ"/>
        </w:rPr>
        <w:t>had cancer in the past</w:t>
      </w:r>
    </w:p>
    <w:p w14:paraId="0EBA643D" w14:textId="78B43C8F" w:rsidR="009100EF" w:rsidRPr="00B72D20" w:rsidRDefault="00654039" w:rsidP="009100EF">
      <w:pPr>
        <w:pStyle w:val="Listtoplevel"/>
        <w:rPr>
          <w:lang w:eastAsia="en-NZ"/>
        </w:rPr>
      </w:pPr>
      <w:r w:rsidRPr="00B72D20">
        <w:rPr>
          <w:lang w:eastAsia="en-NZ"/>
        </w:rPr>
        <w:drawing>
          <wp:anchor distT="0" distB="0" distL="114300" distR="114300" simplePos="0" relativeHeight="251868160" behindDoc="0" locked="0" layoutInCell="1" allowOverlap="1" wp14:anchorId="0EC50655" wp14:editId="591AAF70">
            <wp:simplePos x="0" y="0"/>
            <wp:positionH relativeFrom="column">
              <wp:posOffset>0</wp:posOffset>
            </wp:positionH>
            <wp:positionV relativeFrom="paragraph">
              <wp:posOffset>830619</wp:posOffset>
            </wp:positionV>
            <wp:extent cx="1729121" cy="1145518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pport talk support mental health sad care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21" cy="1145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0EF" w:rsidRPr="00B72D20">
        <w:rPr>
          <w:lang w:eastAsia="en-NZ"/>
        </w:rPr>
        <w:t>have supported someone else who had cancer like a:</w:t>
      </w:r>
    </w:p>
    <w:p w14:paraId="73F97369" w14:textId="55117308" w:rsidR="009100EF" w:rsidRPr="00B72D20" w:rsidRDefault="009100EF" w:rsidP="009100EF">
      <w:pPr>
        <w:pStyle w:val="Listsecondlevel"/>
        <w:rPr>
          <w:lang w:eastAsia="en-NZ"/>
        </w:rPr>
      </w:pPr>
      <w:r w:rsidRPr="00B72D20">
        <w:rPr>
          <w:lang w:eastAsia="en-NZ"/>
        </w:rPr>
        <w:t>whānau / family member</w:t>
      </w:r>
    </w:p>
    <w:p w14:paraId="6F565883" w14:textId="2EC2672B" w:rsidR="009100EF" w:rsidRPr="00B72D20" w:rsidRDefault="009100EF" w:rsidP="009100EF">
      <w:pPr>
        <w:pStyle w:val="Listparagraph2"/>
        <w:rPr>
          <w:lang w:eastAsia="en-NZ"/>
        </w:rPr>
      </w:pPr>
      <w:r w:rsidRPr="00B72D20">
        <w:rPr>
          <w:lang w:eastAsia="en-NZ"/>
        </w:rPr>
        <w:t>friend.</w:t>
      </w:r>
    </w:p>
    <w:p w14:paraId="35F6980A" w14:textId="076B9C1F" w:rsidR="009100EF" w:rsidRPr="00B72D20" w:rsidRDefault="009100EF" w:rsidP="009100EF">
      <w:pPr>
        <w:rPr>
          <w:lang w:eastAsia="en-NZ"/>
        </w:rPr>
      </w:pPr>
    </w:p>
    <w:p w14:paraId="7F8E7684" w14:textId="12B56799" w:rsidR="009100EF" w:rsidRPr="00B72D20" w:rsidRDefault="009100EF" w:rsidP="009100EF">
      <w:pPr>
        <w:rPr>
          <w:lang w:eastAsia="en-NZ"/>
        </w:rPr>
      </w:pPr>
    </w:p>
    <w:p w14:paraId="2741908A" w14:textId="77777777" w:rsidR="00AB1EFB" w:rsidRDefault="00AB1EFB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3F163B1" w14:textId="54542682" w:rsidR="009100EF" w:rsidRPr="00B72D20" w:rsidRDefault="00AB1EFB" w:rsidP="009100EF">
      <w:pPr>
        <w:rPr>
          <w:lang w:eastAsia="en-NZ"/>
        </w:rPr>
      </w:pPr>
      <w:r w:rsidRPr="00B72D20"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7DA1B3EC" wp14:editId="3D5DF8B3">
                <wp:simplePos x="0" y="0"/>
                <wp:positionH relativeFrom="column">
                  <wp:posOffset>92075</wp:posOffset>
                </wp:positionH>
                <wp:positionV relativeFrom="paragraph">
                  <wp:posOffset>-257810</wp:posOffset>
                </wp:positionV>
                <wp:extent cx="1523988" cy="2209800"/>
                <wp:effectExtent l="0" t="0" r="0" b="0"/>
                <wp:wrapNone/>
                <wp:docPr id="46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3988" cy="2209800"/>
                          <a:chOff x="12" y="0"/>
                          <a:chExt cx="1523988" cy="2209800"/>
                        </a:xfrm>
                      </wpg:grpSpPr>
                      <pic:pic xmlns:pic="http://schemas.openxmlformats.org/drawingml/2006/picture">
                        <pic:nvPicPr>
                          <pic:cNvPr id="44" name="Pictur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" y="0"/>
                            <a:ext cx="1174726" cy="194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Graphic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1571625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8C91A" id="Group 46" o:spid="_x0000_s1026" alt="&quot;&quot;" style="position:absolute;margin-left:7.25pt;margin-top:-20.3pt;width:120pt;height:174pt;z-index:251871232" coordorigin="" coordsize="15239,220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&quot;&quot;" style="position:absolute;width:11747;height:1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">
                  <v:imagedata r:id="rId24" o:title=""/>
                </v:shape>
                <v:shape id="Graphic 45" o:spid="_x0000_s1028" type="#_x0000_t75" alt="&quot;&quot;" style="position:absolute;left:8858;top:15716;width:638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 w:rsidR="009100EF" w:rsidRPr="00B72D20">
        <w:rPr>
          <w:lang w:eastAsia="en-NZ"/>
        </w:rPr>
        <w:t xml:space="preserve">You do </w:t>
      </w:r>
      <w:r w:rsidR="009100EF" w:rsidRPr="00B72D20">
        <w:rPr>
          <w:b/>
          <w:bCs/>
          <w:lang w:eastAsia="en-NZ"/>
        </w:rPr>
        <w:t>not</w:t>
      </w:r>
      <w:r w:rsidR="009100EF" w:rsidRPr="00B72D20">
        <w:rPr>
          <w:lang w:eastAsia="en-NZ"/>
        </w:rPr>
        <w:t xml:space="preserve"> need to be a health professional like a:</w:t>
      </w:r>
    </w:p>
    <w:p w14:paraId="7CADF6E8" w14:textId="5D253092" w:rsidR="009100EF" w:rsidRPr="00B72D20" w:rsidRDefault="009100EF" w:rsidP="009100EF">
      <w:pPr>
        <w:pStyle w:val="Listtoplevel"/>
        <w:rPr>
          <w:lang w:eastAsia="en-NZ"/>
        </w:rPr>
      </w:pPr>
      <w:r w:rsidRPr="00B72D20">
        <w:rPr>
          <w:lang w:eastAsia="en-NZ"/>
        </w:rPr>
        <w:t>doctor</w:t>
      </w:r>
    </w:p>
    <w:p w14:paraId="6AB3727A" w14:textId="49EC3CCB" w:rsidR="009100EF" w:rsidRPr="00B72D20" w:rsidRDefault="009100EF" w:rsidP="009100EF">
      <w:pPr>
        <w:pStyle w:val="Listtoplevel"/>
        <w:rPr>
          <w:lang w:eastAsia="en-NZ"/>
        </w:rPr>
      </w:pPr>
      <w:r w:rsidRPr="00B72D20">
        <w:rPr>
          <w:lang w:eastAsia="en-NZ"/>
        </w:rPr>
        <w:t>nurse.</w:t>
      </w:r>
    </w:p>
    <w:p w14:paraId="0F4A5024" w14:textId="62BC84E5" w:rsidR="009100EF" w:rsidRPr="00B72D20" w:rsidRDefault="009100EF" w:rsidP="009100EF">
      <w:pPr>
        <w:rPr>
          <w:lang w:eastAsia="en-NZ"/>
        </w:rPr>
      </w:pPr>
    </w:p>
    <w:p w14:paraId="75432E03" w14:textId="2D492DB7" w:rsidR="009100EF" w:rsidRPr="00B72D20" w:rsidRDefault="009100EF" w:rsidP="009100EF">
      <w:pPr>
        <w:rPr>
          <w:lang w:eastAsia="en-NZ"/>
        </w:rPr>
      </w:pPr>
    </w:p>
    <w:p w14:paraId="6B6B8C6F" w14:textId="6F6F2A8B" w:rsidR="009100EF" w:rsidRPr="00B72D20" w:rsidRDefault="00654039" w:rsidP="009100EF">
      <w:pPr>
        <w:rPr>
          <w:lang w:eastAsia="en-NZ"/>
        </w:rPr>
      </w:pPr>
      <w:r w:rsidRPr="00B72D20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6C00DB6" wp14:editId="02A2DF52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1733550" cy="1752600"/>
                <wp:effectExtent l="0" t="0" r="0" b="0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752600"/>
                          <a:chOff x="0" y="0"/>
                          <a:chExt cx="1733550" cy="1752600"/>
                        </a:xfrm>
                      </wpg:grpSpPr>
                      <wpg:grpSp>
                        <wpg:cNvPr id="49" name="Group 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581150" cy="1581150"/>
                            <a:chOff x="0" y="0"/>
                            <a:chExt cx="5715000" cy="5715000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15000" cy="5715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100" y="260350"/>
                              <a:ext cx="1600200" cy="1093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" name="Graphic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125730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6EF93" id="Group 51" o:spid="_x0000_s1026" alt="&quot;&quot;" style="position:absolute;margin-left:-9pt;margin-top:-27pt;width:136.5pt;height:138pt;z-index:251877376" coordsize="17335,175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">
                <v:group id="Group 49" o:spid="_x0000_s1027" alt="&quot;&quot;" style="position:absolute;width:15811;height:15811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47" o:spid="_x0000_s1028" type="#_x0000_t75" alt="&quot;&quot;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">
                    <v:imagedata r:id="rId28" o:title=""/>
                  </v:shape>
                  <v:shape id="Picture 48" o:spid="_x0000_s1029" type="#_x0000_t75" alt="&quot;&quot;" style="position:absolute;left:30861;top:2603;width:16002;height:1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">
                    <v:imagedata r:id="rId29" o:title=""/>
                  </v:shape>
                </v:group>
                <v:shape id="Graphic 50" o:spid="_x0000_s1030" type="#_x0000_t75" alt="&quot;&quot;" style="position:absolute;left:12382;top:12573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">
                  <v:imagedata r:id="rId30" o:title=""/>
                </v:shape>
              </v:group>
            </w:pict>
          </mc:Fallback>
        </mc:AlternateContent>
      </w:r>
      <w:r w:rsidR="009100EF" w:rsidRPr="00B72D20">
        <w:rPr>
          <w:lang w:eastAsia="en-NZ"/>
        </w:rPr>
        <w:t xml:space="preserve">You do </w:t>
      </w:r>
      <w:r w:rsidR="009100EF" w:rsidRPr="00B72D20">
        <w:rPr>
          <w:b/>
          <w:bCs/>
          <w:lang w:eastAsia="en-NZ"/>
        </w:rPr>
        <w:t>not</w:t>
      </w:r>
      <w:r w:rsidR="009100EF" w:rsidRPr="00B72D20">
        <w:rPr>
          <w:lang w:eastAsia="en-NZ"/>
        </w:rPr>
        <w:t xml:space="preserve"> need to know a lot about how we look after people with cancer in Aotearoa New Zealand.</w:t>
      </w:r>
    </w:p>
    <w:p w14:paraId="4353CC8E" w14:textId="1D2363C1" w:rsidR="009100EF" w:rsidRPr="00B72D20" w:rsidRDefault="009100EF" w:rsidP="009100EF">
      <w:pPr>
        <w:rPr>
          <w:lang w:eastAsia="en-NZ"/>
        </w:rPr>
      </w:pPr>
    </w:p>
    <w:p w14:paraId="76BC05A9" w14:textId="3B2FD88F" w:rsidR="009100EF" w:rsidRPr="00B72D20" w:rsidRDefault="00654039" w:rsidP="009100EF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78400" behindDoc="0" locked="0" layoutInCell="1" allowOverlap="1" wp14:anchorId="1D8DC0A5" wp14:editId="1CD7173A">
            <wp:simplePos x="0" y="0"/>
            <wp:positionH relativeFrom="column">
              <wp:posOffset>31750</wp:posOffset>
            </wp:positionH>
            <wp:positionV relativeFrom="paragraph">
              <wp:posOffset>312420</wp:posOffset>
            </wp:positionV>
            <wp:extent cx="1485900" cy="14859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asifika man pacific island - small size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B52F8" w14:textId="1CA3D4B9" w:rsidR="009100EF" w:rsidRPr="00B72D20" w:rsidRDefault="00591C82" w:rsidP="009100EF">
      <w:pPr>
        <w:rPr>
          <w:lang w:eastAsia="en-NZ"/>
        </w:rPr>
      </w:pPr>
      <w:r w:rsidRPr="00B72D20">
        <w:rPr>
          <w:lang w:eastAsia="en-NZ"/>
        </w:rPr>
        <w:t xml:space="preserve">We very much want </w:t>
      </w:r>
      <w:r w:rsidRPr="00B72D20">
        <w:rPr>
          <w:b/>
          <w:bCs/>
          <w:lang w:eastAsia="en-NZ"/>
        </w:rPr>
        <w:t xml:space="preserve">applications </w:t>
      </w:r>
      <w:r w:rsidRPr="00B72D20">
        <w:rPr>
          <w:lang w:eastAsia="en-NZ"/>
        </w:rPr>
        <w:t>from:</w:t>
      </w:r>
    </w:p>
    <w:p w14:paraId="3D7C0C8B" w14:textId="1EEEE969" w:rsidR="00591C82" w:rsidRPr="00B72D20" w:rsidRDefault="00591C82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>Māori</w:t>
      </w:r>
    </w:p>
    <w:p w14:paraId="11C8EE06" w14:textId="1AD70B14" w:rsidR="00591C82" w:rsidRPr="00B72D20" w:rsidRDefault="00654039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drawing>
          <wp:anchor distT="0" distB="0" distL="114300" distR="114300" simplePos="0" relativeHeight="251879424" behindDoc="0" locked="0" layoutInCell="1" allowOverlap="1" wp14:anchorId="4888E7D8" wp14:editId="76AB187B">
            <wp:simplePos x="0" y="0"/>
            <wp:positionH relativeFrom="column">
              <wp:posOffset>-171450</wp:posOffset>
            </wp:positionH>
            <wp:positionV relativeFrom="paragraph">
              <wp:posOffset>421005</wp:posOffset>
            </wp:positionV>
            <wp:extent cx="1828800" cy="182880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angata Whaikaha disabled Māori disability group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82" w:rsidRPr="00B72D20">
        <w:rPr>
          <w:lang w:eastAsia="en-NZ"/>
        </w:rPr>
        <w:t>Pacific peoples</w:t>
      </w:r>
    </w:p>
    <w:p w14:paraId="211B52FE" w14:textId="7F51DE4B" w:rsidR="00591C82" w:rsidRPr="00B72D20" w:rsidRDefault="00591C82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>tāngata whaikaha / disabled people</w:t>
      </w:r>
    </w:p>
    <w:p w14:paraId="656D69D4" w14:textId="2D2FB643" w:rsidR="00591C82" w:rsidRPr="00B72D20" w:rsidRDefault="00924520" w:rsidP="00591C82">
      <w:pPr>
        <w:pStyle w:val="Listtoplevel"/>
        <w:rPr>
          <w:lang w:eastAsia="en-NZ"/>
        </w:rPr>
      </w:pPr>
      <w:r w:rsidRPr="00B72D20">
        <w:rPr>
          <w:b/>
          <w:bCs/>
          <w:lang w:eastAsia="en-NZ"/>
        </w:rPr>
        <w:t>r</w:t>
      </w:r>
      <w:r w:rsidR="00591C82" w:rsidRPr="00B72D20">
        <w:rPr>
          <w:b/>
          <w:bCs/>
          <w:lang w:eastAsia="en-NZ"/>
        </w:rPr>
        <w:t>ainbow people</w:t>
      </w:r>
      <w:r w:rsidR="00591C82" w:rsidRPr="00B72D20">
        <w:rPr>
          <w:lang w:eastAsia="en-NZ"/>
        </w:rPr>
        <w:t>.</w:t>
      </w:r>
    </w:p>
    <w:p w14:paraId="3386B501" w14:textId="38D7F7E9" w:rsidR="00591C82" w:rsidRPr="00B72D20" w:rsidRDefault="00591C82" w:rsidP="00591C82">
      <w:pPr>
        <w:rPr>
          <w:lang w:eastAsia="en-NZ"/>
        </w:rPr>
      </w:pPr>
    </w:p>
    <w:p w14:paraId="75D78B8F" w14:textId="69EC2410" w:rsidR="00591C82" w:rsidRPr="00B72D20" w:rsidRDefault="00591C82" w:rsidP="00591C82">
      <w:pPr>
        <w:rPr>
          <w:lang w:eastAsia="en-NZ"/>
        </w:rPr>
      </w:pPr>
    </w:p>
    <w:p w14:paraId="6F36E953" w14:textId="57F392A8" w:rsidR="00591C82" w:rsidRPr="00B72D20" w:rsidRDefault="00290683" w:rsidP="00591C82">
      <w:pPr>
        <w:rPr>
          <w:lang w:eastAsia="en-NZ"/>
        </w:rPr>
      </w:pPr>
      <w:r w:rsidRPr="00B72D20">
        <w:rPr>
          <w:noProof/>
          <w:lang w:eastAsia="en-NZ"/>
        </w:rPr>
        <w:lastRenderedPageBreak/>
        <w:drawing>
          <wp:anchor distT="0" distB="0" distL="114300" distR="114300" simplePos="0" relativeHeight="251880448" behindDoc="0" locked="0" layoutInCell="1" allowOverlap="1" wp14:anchorId="56EF6124" wp14:editId="1C294790">
            <wp:simplePos x="0" y="0"/>
            <wp:positionH relativeFrom="column">
              <wp:posOffset>88900</wp:posOffset>
            </wp:positionH>
            <wp:positionV relativeFrom="paragraph">
              <wp:posOffset>-162560</wp:posOffset>
            </wp:positionV>
            <wp:extent cx="1504950" cy="150495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pplication form apply 2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D20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13C4E80" wp14:editId="5B1FAC35">
                <wp:simplePos x="0" y="0"/>
                <wp:positionH relativeFrom="margin">
                  <wp:posOffset>2131060</wp:posOffset>
                </wp:positionH>
                <wp:positionV relativeFrom="page">
                  <wp:posOffset>736600</wp:posOffset>
                </wp:positionV>
                <wp:extent cx="3599815" cy="1206500"/>
                <wp:effectExtent l="0" t="0" r="635" b="0"/>
                <wp:wrapNone/>
                <wp:docPr id="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06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EE030" id="Rectangle 1" o:spid="_x0000_s1026" alt="&quot;&quot;" style="position:absolute;margin-left:167.8pt;margin-top:58pt;width:283.45pt;height:9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" fillcolor="#bdd6ee [1304]" stroked="f" strokeweight="1pt">
                <w10:wrap anchorx="margin" anchory="page"/>
              </v:rect>
            </w:pict>
          </mc:Fallback>
        </mc:AlternateContent>
      </w:r>
      <w:r w:rsidR="00591C82" w:rsidRPr="00B72D20">
        <w:rPr>
          <w:lang w:eastAsia="en-NZ"/>
        </w:rPr>
        <w:t xml:space="preserve">The </w:t>
      </w:r>
      <w:r w:rsidR="00591C82" w:rsidRPr="00B72D20">
        <w:rPr>
          <w:b/>
          <w:bCs/>
          <w:lang w:eastAsia="en-NZ"/>
        </w:rPr>
        <w:t>application</w:t>
      </w:r>
      <w:r w:rsidR="00591C82" w:rsidRPr="00B72D20">
        <w:rPr>
          <w:lang w:eastAsia="en-NZ"/>
        </w:rPr>
        <w:t xml:space="preserve"> is how you tell us you would like to join He Ara Tangata.</w:t>
      </w:r>
    </w:p>
    <w:p w14:paraId="07804314" w14:textId="1A70C0E0" w:rsidR="00591C82" w:rsidRPr="00290683" w:rsidRDefault="00591C82" w:rsidP="00591C82">
      <w:pPr>
        <w:rPr>
          <w:sz w:val="10"/>
          <w:szCs w:val="2"/>
          <w:lang w:eastAsia="en-NZ"/>
        </w:rPr>
      </w:pPr>
    </w:p>
    <w:p w14:paraId="21C19802" w14:textId="1F5FD485" w:rsidR="00591C82" w:rsidRPr="00290683" w:rsidRDefault="00591C82">
      <w:pPr>
        <w:spacing w:line="240" w:lineRule="auto"/>
        <w:ind w:left="0"/>
        <w:rPr>
          <w:b/>
          <w:bCs/>
          <w:sz w:val="10"/>
          <w:szCs w:val="2"/>
          <w:lang w:eastAsia="en-NZ"/>
        </w:rPr>
      </w:pPr>
    </w:p>
    <w:p w14:paraId="74C1DEB8" w14:textId="232E5EDB" w:rsidR="00290683" w:rsidRDefault="00290683">
      <w:pPr>
        <w:spacing w:line="240" w:lineRule="auto"/>
        <w:ind w:left="0"/>
        <w:rPr>
          <w:b/>
          <w:bCs/>
          <w:lang w:eastAsia="en-NZ"/>
        </w:rPr>
      </w:pPr>
    </w:p>
    <w:p w14:paraId="69ECDEDF" w14:textId="44F9C050" w:rsidR="00290683" w:rsidRPr="00B72D20" w:rsidRDefault="00290683">
      <w:pPr>
        <w:spacing w:line="240" w:lineRule="auto"/>
        <w:ind w:left="0"/>
        <w:rPr>
          <w:b/>
          <w:bCs/>
          <w:lang w:eastAsia="en-NZ"/>
        </w:rPr>
      </w:pPr>
      <w:r w:rsidRPr="00B72D20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349D04B" wp14:editId="31795496">
                <wp:simplePos x="0" y="0"/>
                <wp:positionH relativeFrom="margin">
                  <wp:posOffset>2133600</wp:posOffset>
                </wp:positionH>
                <wp:positionV relativeFrom="page">
                  <wp:posOffset>2476500</wp:posOffset>
                </wp:positionV>
                <wp:extent cx="3599815" cy="7258050"/>
                <wp:effectExtent l="0" t="0" r="635" b="0"/>
                <wp:wrapNone/>
                <wp:docPr id="1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258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CD75B" id="Rectangle 1" o:spid="_x0000_s1026" alt="&quot;&quot;" style="position:absolute;margin-left:168pt;margin-top:195pt;width:283.45pt;height:571.5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" fillcolor="#bdd6ee [1304]" stroked="f" strokeweight="1pt">
                <w10:wrap anchorx="margin" anchory="page"/>
              </v:rect>
            </w:pict>
          </mc:Fallback>
        </mc:AlternateContent>
      </w:r>
    </w:p>
    <w:p w14:paraId="68BF9C41" w14:textId="32377FD1" w:rsidR="00591C82" w:rsidRPr="00B72D20" w:rsidRDefault="006C427A" w:rsidP="00591C82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81472" behindDoc="0" locked="0" layoutInCell="1" allowOverlap="1" wp14:anchorId="3D0600D1" wp14:editId="77CA04DB">
            <wp:simplePos x="0" y="0"/>
            <wp:positionH relativeFrom="column">
              <wp:posOffset>-114296</wp:posOffset>
            </wp:positionH>
            <wp:positionV relativeFrom="paragraph">
              <wp:posOffset>6350</wp:posOffset>
            </wp:positionV>
            <wp:extent cx="1735230" cy="126365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gbtq group gay sexuality pride rainbow queer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23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82" w:rsidRPr="00B72D20">
        <w:rPr>
          <w:b/>
          <w:bCs/>
          <w:lang w:eastAsia="en-NZ"/>
        </w:rPr>
        <w:t>Rainbow people</w:t>
      </w:r>
      <w:r w:rsidR="00591C82" w:rsidRPr="00B72D20">
        <w:rPr>
          <w:lang w:eastAsia="en-NZ"/>
        </w:rPr>
        <w:t xml:space="preserve"> </w:t>
      </w:r>
      <w:proofErr w:type="gramStart"/>
      <w:r w:rsidR="00591C82" w:rsidRPr="00B72D20">
        <w:rPr>
          <w:lang w:eastAsia="en-NZ"/>
        </w:rPr>
        <w:t>means</w:t>
      </w:r>
      <w:proofErr w:type="gramEnd"/>
      <w:r w:rsidR="00924520" w:rsidRPr="00B72D20">
        <w:rPr>
          <w:lang w:eastAsia="en-NZ"/>
        </w:rPr>
        <w:t xml:space="preserve"> people who are:</w:t>
      </w:r>
    </w:p>
    <w:p w14:paraId="32FA7515" w14:textId="2111A4F5" w:rsidR="00591C82" w:rsidRPr="00B72D20" w:rsidRDefault="00591C82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>lesbian</w:t>
      </w:r>
    </w:p>
    <w:p w14:paraId="1742767A" w14:textId="0E153946" w:rsidR="00591C82" w:rsidRPr="00B72D20" w:rsidRDefault="006C427A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drawing>
          <wp:anchor distT="0" distB="0" distL="114300" distR="114300" simplePos="0" relativeHeight="251882496" behindDoc="0" locked="0" layoutInCell="1" allowOverlap="1" wp14:anchorId="6DBC20D7" wp14:editId="7C08C712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1257299" cy="1679212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ransgender man queer rainbow LGBTQ.pn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67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82" w:rsidRPr="00B72D20">
        <w:rPr>
          <w:lang w:eastAsia="en-NZ"/>
        </w:rPr>
        <w:t xml:space="preserve">gay </w:t>
      </w:r>
    </w:p>
    <w:p w14:paraId="145F1F57" w14:textId="5F42E288" w:rsidR="00591C82" w:rsidRPr="00B72D20" w:rsidRDefault="00591C82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 xml:space="preserve">bisexual </w:t>
      </w:r>
    </w:p>
    <w:p w14:paraId="7FC821DC" w14:textId="23F96CC6" w:rsidR="00591C82" w:rsidRPr="00B72D20" w:rsidRDefault="00591C82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 xml:space="preserve">transgender </w:t>
      </w:r>
    </w:p>
    <w:p w14:paraId="16663BFF" w14:textId="32CEBAF4" w:rsidR="00591C82" w:rsidRPr="00B72D20" w:rsidRDefault="006C427A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drawing>
          <wp:anchor distT="0" distB="0" distL="114300" distR="114300" simplePos="0" relativeHeight="251883520" behindDoc="0" locked="0" layoutInCell="1" allowOverlap="1" wp14:anchorId="4C34EC72" wp14:editId="480ED4DC">
            <wp:simplePos x="0" y="0"/>
            <wp:positionH relativeFrom="column">
              <wp:posOffset>13</wp:posOffset>
            </wp:positionH>
            <wp:positionV relativeFrom="paragraph">
              <wp:posOffset>402590</wp:posOffset>
            </wp:positionV>
            <wp:extent cx="1487458" cy="1483860"/>
            <wp:effectExtent l="0" t="0" r="0" b="254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artners takatapui maori māori women lesbian rainbow couple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58" cy="148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82" w:rsidRPr="00B72D20">
        <w:rPr>
          <w:lang w:eastAsia="en-NZ"/>
        </w:rPr>
        <w:t xml:space="preserve">takatāpui </w:t>
      </w:r>
    </w:p>
    <w:p w14:paraId="3A08520B" w14:textId="3FE6E002" w:rsidR="00591C82" w:rsidRPr="00B72D20" w:rsidRDefault="00591C82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 xml:space="preserve">queer </w:t>
      </w:r>
    </w:p>
    <w:p w14:paraId="343B2F14" w14:textId="172C7D81" w:rsidR="00591C82" w:rsidRPr="00B72D20" w:rsidRDefault="00591C82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 xml:space="preserve">intersex </w:t>
      </w:r>
    </w:p>
    <w:p w14:paraId="6057D3E7" w14:textId="20D76A00" w:rsidR="00591C82" w:rsidRPr="00B72D20" w:rsidRDefault="006C427A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drawing>
          <wp:anchor distT="0" distB="0" distL="114300" distR="114300" simplePos="0" relativeHeight="251884544" behindDoc="0" locked="0" layoutInCell="1" allowOverlap="1" wp14:anchorId="5DFDBE21" wp14:editId="13BCAB93">
            <wp:simplePos x="0" y="0"/>
            <wp:positionH relativeFrom="column">
              <wp:posOffset>6350</wp:posOffset>
            </wp:positionH>
            <wp:positionV relativeFrom="paragraph">
              <wp:posOffset>110069</wp:posOffset>
            </wp:positionV>
            <wp:extent cx="1489075" cy="1485472"/>
            <wp:effectExtent l="0" t="0" r="0" b="635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sexual ace rainbow 1.jpe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8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82" w:rsidRPr="00B72D20">
        <w:rPr>
          <w:lang w:eastAsia="en-NZ"/>
        </w:rPr>
        <w:t xml:space="preserve">asexual </w:t>
      </w:r>
    </w:p>
    <w:p w14:paraId="77303CEB" w14:textId="32BDF245" w:rsidR="00591C82" w:rsidRPr="00B72D20" w:rsidRDefault="00591C82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 xml:space="preserve">other people who fit in similar groups. </w:t>
      </w:r>
    </w:p>
    <w:p w14:paraId="56E33F3D" w14:textId="14A3CC67" w:rsidR="00591C82" w:rsidRPr="00B72D20" w:rsidRDefault="00591C82" w:rsidP="00591C82">
      <w:pPr>
        <w:pStyle w:val="Heading1"/>
        <w:rPr>
          <w:lang w:eastAsia="en-NZ"/>
        </w:rPr>
      </w:pPr>
      <w:bookmarkStart w:id="2" w:name="_What_does_He"/>
      <w:bookmarkEnd w:id="2"/>
      <w:r w:rsidRPr="00B72D20">
        <w:rPr>
          <w:lang w:eastAsia="en-NZ"/>
        </w:rPr>
        <w:lastRenderedPageBreak/>
        <w:t>What does He Ara Tangata do?</w:t>
      </w:r>
    </w:p>
    <w:p w14:paraId="6AE54E67" w14:textId="6AF2B20A" w:rsidR="00591C82" w:rsidRPr="00B72D20" w:rsidRDefault="006C427A" w:rsidP="00591C82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85568" behindDoc="0" locked="0" layoutInCell="1" allowOverlap="1" wp14:anchorId="2933F43F" wp14:editId="038EAE2D">
            <wp:simplePos x="0" y="0"/>
            <wp:positionH relativeFrom="column">
              <wp:posOffset>0</wp:posOffset>
            </wp:positionH>
            <wp:positionV relativeFrom="paragraph">
              <wp:posOffset>248307</wp:posOffset>
            </wp:positionV>
            <wp:extent cx="1600200" cy="1002341"/>
            <wp:effectExtent l="0" t="0" r="0" b="762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anner image meeting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02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239CD" w14:textId="01105753" w:rsidR="00591C82" w:rsidRPr="00B72D20" w:rsidRDefault="00591C82" w:rsidP="00591C82">
      <w:pPr>
        <w:rPr>
          <w:lang w:eastAsia="en-NZ"/>
        </w:rPr>
      </w:pPr>
    </w:p>
    <w:p w14:paraId="17FDC428" w14:textId="34A9F5E4" w:rsidR="00591C82" w:rsidRPr="00B72D20" w:rsidRDefault="0083356A" w:rsidP="00591C82">
      <w:pPr>
        <w:rPr>
          <w:lang w:eastAsia="en-NZ"/>
        </w:rPr>
      </w:pPr>
      <w:r w:rsidRPr="00B72D20">
        <w:rPr>
          <w:lang w:eastAsia="en-NZ"/>
        </w:rPr>
        <w:t>He Ara Tangata has up to 12 members.</w:t>
      </w:r>
    </w:p>
    <w:p w14:paraId="1444136D" w14:textId="7B88E483" w:rsidR="00591C82" w:rsidRPr="00B72D20" w:rsidRDefault="006C427A" w:rsidP="00591C82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86592" behindDoc="0" locked="0" layoutInCell="1" allowOverlap="1" wp14:anchorId="76A542FE" wp14:editId="7A2549D7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1511840" cy="1346200"/>
            <wp:effectExtent l="0" t="0" r="0" b="635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ncer-chemotherapy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4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2D98B" w14:textId="48F509E1" w:rsidR="00591C82" w:rsidRPr="00B72D20" w:rsidRDefault="00591C82" w:rsidP="00591C82">
      <w:pPr>
        <w:rPr>
          <w:lang w:eastAsia="en-NZ"/>
        </w:rPr>
      </w:pPr>
    </w:p>
    <w:p w14:paraId="55194598" w14:textId="3095D22D" w:rsidR="00591C82" w:rsidRPr="00B72D20" w:rsidRDefault="00591C82" w:rsidP="00591C82">
      <w:pPr>
        <w:rPr>
          <w:lang w:eastAsia="en-NZ"/>
        </w:rPr>
      </w:pPr>
      <w:r w:rsidRPr="00B72D20">
        <w:rPr>
          <w:lang w:eastAsia="en-NZ"/>
        </w:rPr>
        <w:t>They</w:t>
      </w:r>
      <w:r w:rsidR="0083356A" w:rsidRPr="00B72D20">
        <w:rPr>
          <w:lang w:eastAsia="en-NZ"/>
        </w:rPr>
        <w:t xml:space="preserve"> know what it is like to have cancer in Aotearoa New Zealand.</w:t>
      </w:r>
    </w:p>
    <w:p w14:paraId="1F12FC89" w14:textId="366ED555" w:rsidR="0083356A" w:rsidRPr="00B72D20" w:rsidRDefault="0083356A" w:rsidP="00591C82">
      <w:pPr>
        <w:rPr>
          <w:lang w:eastAsia="en-NZ"/>
        </w:rPr>
      </w:pPr>
    </w:p>
    <w:p w14:paraId="706D7B80" w14:textId="19C386E4" w:rsidR="0083356A" w:rsidRPr="00B72D20" w:rsidRDefault="006C427A" w:rsidP="00591C82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87616" behindDoc="0" locked="0" layoutInCell="1" allowOverlap="1" wp14:anchorId="58EB5234" wp14:editId="18B88725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600200" cy="1600200"/>
            <wp:effectExtent l="0" t="0" r="0" b="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onsultation discuss meeting focus group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AF53F" w14:textId="57314F7E" w:rsidR="0083356A" w:rsidRPr="00B72D20" w:rsidRDefault="0083356A" w:rsidP="00591C82">
      <w:pPr>
        <w:rPr>
          <w:lang w:eastAsia="en-NZ"/>
        </w:rPr>
      </w:pPr>
      <w:r w:rsidRPr="00B72D20">
        <w:rPr>
          <w:lang w:eastAsia="en-NZ"/>
        </w:rPr>
        <w:t>They use this knowledge to:</w:t>
      </w:r>
    </w:p>
    <w:p w14:paraId="0B3A88A1" w14:textId="06F99A91" w:rsidR="00591C82" w:rsidRPr="00B72D20" w:rsidRDefault="006C427A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drawing>
          <wp:anchor distT="0" distB="0" distL="114300" distR="114300" simplePos="0" relativeHeight="251888640" behindDoc="0" locked="0" layoutInCell="1" allowOverlap="1" wp14:anchorId="39658E70" wp14:editId="1746F883">
            <wp:simplePos x="0" y="0"/>
            <wp:positionH relativeFrom="column">
              <wp:posOffset>0</wp:posOffset>
            </wp:positionH>
            <wp:positionV relativeFrom="paragraph">
              <wp:posOffset>965200</wp:posOffset>
            </wp:positionV>
            <wp:extent cx="1600200" cy="1600200"/>
            <wp:effectExtent l="0" t="0" r="0" b="0"/>
            <wp:wrapNone/>
            <wp:docPr id="23245377" name="Picture 232453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77" name="Co-Design plan page.pn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82" w:rsidRPr="00B72D20">
        <w:rPr>
          <w:lang w:eastAsia="en-NZ"/>
        </w:rPr>
        <w:t>tell us what they think about our work</w:t>
      </w:r>
    </w:p>
    <w:p w14:paraId="1B0761E3" w14:textId="39CD09AD" w:rsidR="00591C82" w:rsidRPr="00B72D20" w:rsidRDefault="0083356A" w:rsidP="00591C82">
      <w:pPr>
        <w:pStyle w:val="Listtoplevel"/>
        <w:rPr>
          <w:lang w:eastAsia="en-NZ"/>
        </w:rPr>
      </w:pPr>
      <w:r w:rsidRPr="00B72D20">
        <w:rPr>
          <w:lang w:eastAsia="en-NZ"/>
        </w:rPr>
        <w:t>work with us to make Aotearoa New Zealand better at looking after people with cancer.</w:t>
      </w:r>
    </w:p>
    <w:p w14:paraId="093FD8E6" w14:textId="4FE5C7F8" w:rsidR="0083356A" w:rsidRPr="00B72D20" w:rsidRDefault="0083356A" w:rsidP="0083356A">
      <w:pPr>
        <w:rPr>
          <w:lang w:eastAsia="en-NZ"/>
        </w:rPr>
      </w:pPr>
    </w:p>
    <w:p w14:paraId="24EFD14D" w14:textId="67E53372" w:rsidR="0083356A" w:rsidRPr="00B72D20" w:rsidRDefault="006C427A" w:rsidP="0083356A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89664" behindDoc="0" locked="0" layoutInCell="1" allowOverlap="1" wp14:anchorId="05096C9F" wp14:editId="3B431344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600200" cy="1264418"/>
            <wp:effectExtent l="0" t="0" r="0" b="0"/>
            <wp:wrapNone/>
            <wp:docPr id="23245378" name="Picture 232453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78" name="Calendar deadline end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6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88B93" w14:textId="3B7DE5C9" w:rsidR="0083356A" w:rsidRPr="00B72D20" w:rsidRDefault="0083356A" w:rsidP="0083356A">
      <w:pPr>
        <w:rPr>
          <w:lang w:eastAsia="en-NZ"/>
        </w:rPr>
      </w:pPr>
      <w:r w:rsidRPr="00B72D20">
        <w:rPr>
          <w:lang w:eastAsia="en-NZ"/>
        </w:rPr>
        <w:t>He Ara Tangata meets every 3 months.</w:t>
      </w:r>
    </w:p>
    <w:p w14:paraId="60462E46" w14:textId="7E357CE4" w:rsidR="0083356A" w:rsidRPr="00B72D20" w:rsidRDefault="0083356A" w:rsidP="0083356A">
      <w:pPr>
        <w:rPr>
          <w:lang w:eastAsia="en-NZ"/>
        </w:rPr>
      </w:pPr>
    </w:p>
    <w:p w14:paraId="22FBFCB2" w14:textId="1C7C3C35" w:rsidR="0083356A" w:rsidRPr="00B72D20" w:rsidRDefault="006C427A" w:rsidP="0083356A">
      <w:pPr>
        <w:rPr>
          <w:lang w:eastAsia="en-NZ"/>
        </w:rPr>
      </w:pPr>
      <w:r w:rsidRPr="00B72D20">
        <w:rPr>
          <w:noProof/>
          <w:lang w:eastAsia="en-NZ"/>
        </w:rPr>
        <w:lastRenderedPageBreak/>
        <w:drawing>
          <wp:anchor distT="0" distB="0" distL="114300" distR="114300" simplePos="0" relativeHeight="251890688" behindDoc="0" locked="0" layoutInCell="1" allowOverlap="1" wp14:anchorId="6A5C574B" wp14:editId="325D2A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0200" cy="1600200"/>
            <wp:effectExtent l="0" t="0" r="0" b="0"/>
            <wp:wrapNone/>
            <wp:docPr id="23245379" name="Picture 232453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79" name="Zoom Meeting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6A" w:rsidRPr="00B72D20">
        <w:rPr>
          <w:lang w:eastAsia="en-NZ"/>
        </w:rPr>
        <w:t>Meetings can be:</w:t>
      </w:r>
    </w:p>
    <w:p w14:paraId="339D805C" w14:textId="0B8F88B5" w:rsidR="0083356A" w:rsidRPr="00B72D20" w:rsidRDefault="0083356A" w:rsidP="0083356A">
      <w:pPr>
        <w:pStyle w:val="Listtoplevel"/>
        <w:rPr>
          <w:lang w:eastAsia="en-NZ"/>
        </w:rPr>
      </w:pPr>
      <w:r w:rsidRPr="00B72D20">
        <w:rPr>
          <w:lang w:eastAsia="en-NZ"/>
        </w:rPr>
        <w:t>online</w:t>
      </w:r>
    </w:p>
    <w:p w14:paraId="54404E40" w14:textId="40C0314D" w:rsidR="0083356A" w:rsidRPr="00B72D20" w:rsidRDefault="0083356A" w:rsidP="0083356A">
      <w:pPr>
        <w:pStyle w:val="Listtoplevel"/>
        <w:rPr>
          <w:lang w:eastAsia="en-NZ"/>
        </w:rPr>
      </w:pPr>
      <w:r w:rsidRPr="00B72D20">
        <w:rPr>
          <w:lang w:eastAsia="en-NZ"/>
        </w:rPr>
        <w:t>in person.</w:t>
      </w:r>
    </w:p>
    <w:p w14:paraId="28303C0D" w14:textId="4A9E3E63" w:rsidR="0083356A" w:rsidRPr="00B72D20" w:rsidRDefault="006C427A" w:rsidP="0083356A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91712" behindDoc="0" locked="0" layoutInCell="1" allowOverlap="1" wp14:anchorId="5D42FD57" wp14:editId="57BABFCE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1612900" cy="1612900"/>
            <wp:effectExtent l="0" t="0" r="6350" b="0"/>
            <wp:wrapNone/>
            <wp:docPr id="23245380" name="Picture 232453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80" name="CQC Group Meet 3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E09DC" w14:textId="0D888D37" w:rsidR="0083356A" w:rsidRPr="00B72D20" w:rsidRDefault="0083356A" w:rsidP="0083356A">
      <w:pPr>
        <w:rPr>
          <w:lang w:eastAsia="en-NZ"/>
        </w:rPr>
      </w:pPr>
    </w:p>
    <w:p w14:paraId="7A6963B9" w14:textId="2DEA1F53" w:rsidR="0083356A" w:rsidRPr="00B72D20" w:rsidRDefault="0083356A" w:rsidP="0083356A">
      <w:pPr>
        <w:rPr>
          <w:lang w:eastAsia="en-NZ"/>
        </w:rPr>
      </w:pPr>
      <w:r w:rsidRPr="00B72D20">
        <w:rPr>
          <w:lang w:eastAsia="en-NZ"/>
        </w:rPr>
        <w:t>There is at least 1 in person meeting every year.</w:t>
      </w:r>
    </w:p>
    <w:p w14:paraId="6AC8F522" w14:textId="3A710F5D" w:rsidR="0083356A" w:rsidRPr="00B72D20" w:rsidRDefault="0083356A" w:rsidP="0083356A">
      <w:pPr>
        <w:rPr>
          <w:lang w:eastAsia="en-NZ"/>
        </w:rPr>
      </w:pPr>
    </w:p>
    <w:p w14:paraId="1E673FEC" w14:textId="7CF94B4B" w:rsidR="0083356A" w:rsidRPr="00B72D20" w:rsidRDefault="0083356A" w:rsidP="0083356A">
      <w:pPr>
        <w:rPr>
          <w:lang w:eastAsia="en-NZ"/>
        </w:rPr>
      </w:pPr>
    </w:p>
    <w:p w14:paraId="3C1F79B0" w14:textId="220849E7" w:rsidR="0083356A" w:rsidRPr="00B72D20" w:rsidRDefault="00F04BFE" w:rsidP="0083356A">
      <w:pPr>
        <w:rPr>
          <w:lang w:eastAsia="en-NZ"/>
        </w:rPr>
      </w:pPr>
      <w:r w:rsidRPr="00B72D20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2782B18" wp14:editId="4027F3A4">
                <wp:simplePos x="0" y="0"/>
                <wp:positionH relativeFrom="column">
                  <wp:posOffset>0</wp:posOffset>
                </wp:positionH>
                <wp:positionV relativeFrom="paragraph">
                  <wp:posOffset>323215</wp:posOffset>
                </wp:positionV>
                <wp:extent cx="1612900" cy="1048385"/>
                <wp:effectExtent l="0" t="0" r="6350" b="0"/>
                <wp:wrapNone/>
                <wp:docPr id="23245383" name="Group 232453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1048385"/>
                          <a:chOff x="0" y="0"/>
                          <a:chExt cx="2513965" cy="1634490"/>
                        </a:xfrm>
                      </wpg:grpSpPr>
                      <pic:pic xmlns:pic="http://schemas.openxmlformats.org/drawingml/2006/picture">
                        <pic:nvPicPr>
                          <pic:cNvPr id="23245381" name="Picture 232453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7300" cy="1634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45382" name="Picture 232453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76"/>
                          <a:stretch/>
                        </pic:blipFill>
                        <pic:spPr bwMode="auto">
                          <a:xfrm>
                            <a:off x="1263650" y="0"/>
                            <a:ext cx="1250315" cy="163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10739" id="Group 23245383" o:spid="_x0000_s1026" alt="&quot;&quot;" style="position:absolute;margin-left:0;margin-top:25.45pt;width:127pt;height:82.55pt;z-index:251894784;mso-width-relative:margin;mso-height-relative:margin" coordsize="25139,16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">
                <v:shape id="Picture 23245381" o:spid="_x0000_s1027" type="#_x0000_t75" alt="&quot;&quot;" style="position:absolute;width:12573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">
                  <v:imagedata r:id="rId47" o:title="" cropright="33417f"/>
                </v:shape>
                <v:shape id="Picture 23245382" o:spid="_x0000_s1028" type="#_x0000_t75" alt="&quot;&quot;" style="position:absolute;left:12636;width:12503;height:1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">
                  <v:imagedata r:id="rId48" o:title="" cropleft="32097f"/>
                </v:shape>
              </v:group>
            </w:pict>
          </mc:Fallback>
        </mc:AlternateContent>
      </w:r>
      <w:r w:rsidR="0083356A" w:rsidRPr="00B72D20">
        <w:rPr>
          <w:lang w:eastAsia="en-NZ"/>
        </w:rPr>
        <w:t>The meetings can last:</w:t>
      </w:r>
    </w:p>
    <w:p w14:paraId="310C5C77" w14:textId="206A1DDC" w:rsidR="0083356A" w:rsidRPr="00B72D20" w:rsidRDefault="0083356A" w:rsidP="0083356A">
      <w:pPr>
        <w:pStyle w:val="Listtoplevel"/>
        <w:rPr>
          <w:lang w:eastAsia="en-NZ"/>
        </w:rPr>
      </w:pPr>
      <w:r w:rsidRPr="00B72D20">
        <w:rPr>
          <w:lang w:eastAsia="en-NZ"/>
        </w:rPr>
        <w:t>half a day</w:t>
      </w:r>
    </w:p>
    <w:p w14:paraId="5994322E" w14:textId="03FB7565" w:rsidR="0083356A" w:rsidRPr="00B72D20" w:rsidRDefault="0083356A" w:rsidP="0083356A">
      <w:pPr>
        <w:pStyle w:val="Listtoplevel"/>
        <w:rPr>
          <w:lang w:eastAsia="en-NZ"/>
        </w:rPr>
      </w:pPr>
      <w:r w:rsidRPr="00B72D20">
        <w:rPr>
          <w:lang w:eastAsia="en-NZ"/>
        </w:rPr>
        <w:t>a whole day.</w:t>
      </w:r>
    </w:p>
    <w:p w14:paraId="69D6D29D" w14:textId="6351F467" w:rsidR="0083356A" w:rsidRPr="00B72D20" w:rsidRDefault="0083356A" w:rsidP="0083356A">
      <w:pPr>
        <w:rPr>
          <w:lang w:eastAsia="en-NZ"/>
        </w:rPr>
      </w:pPr>
    </w:p>
    <w:p w14:paraId="5A1A1052" w14:textId="2AFE8600" w:rsidR="0083356A" w:rsidRPr="00B72D20" w:rsidRDefault="00F04BFE" w:rsidP="0083356A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95808" behindDoc="0" locked="0" layoutInCell="1" allowOverlap="1" wp14:anchorId="13E5DBCA" wp14:editId="66254DD6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1613637" cy="660400"/>
            <wp:effectExtent l="0" t="0" r="5715" b="6350"/>
            <wp:wrapNone/>
            <wp:docPr id="23245384" name="Picture 232453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84" name="money pay fine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37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12487" w14:textId="6E38A4BB" w:rsidR="0083356A" w:rsidRPr="00B72D20" w:rsidRDefault="0083356A" w:rsidP="0083356A">
      <w:pPr>
        <w:rPr>
          <w:lang w:eastAsia="en-NZ"/>
        </w:rPr>
      </w:pPr>
      <w:r w:rsidRPr="00B72D20">
        <w:rPr>
          <w:lang w:eastAsia="en-NZ"/>
        </w:rPr>
        <w:t xml:space="preserve">We will pay </w:t>
      </w:r>
      <w:r w:rsidR="00D33F8F" w:rsidRPr="00B72D20">
        <w:rPr>
          <w:lang w:eastAsia="en-NZ"/>
        </w:rPr>
        <w:t>you to:</w:t>
      </w:r>
    </w:p>
    <w:p w14:paraId="2AFE7060" w14:textId="263C713E" w:rsidR="0083356A" w:rsidRPr="00B72D20" w:rsidRDefault="00F04BFE" w:rsidP="0083356A">
      <w:pPr>
        <w:pStyle w:val="Listtoplevel"/>
        <w:rPr>
          <w:lang w:eastAsia="en-NZ"/>
        </w:rPr>
      </w:pPr>
      <w:r w:rsidRPr="00B72D20">
        <w:rPr>
          <w:lang w:eastAsia="en-NZ"/>
        </w:rPr>
        <w:drawing>
          <wp:anchor distT="0" distB="0" distL="114300" distR="114300" simplePos="0" relativeHeight="251896832" behindDoc="0" locked="0" layoutInCell="1" allowOverlap="1" wp14:anchorId="4E07979B" wp14:editId="2F72E76F">
            <wp:simplePos x="0" y="0"/>
            <wp:positionH relativeFrom="column">
              <wp:posOffset>-6350</wp:posOffset>
            </wp:positionH>
            <wp:positionV relativeFrom="paragraph">
              <wp:posOffset>326390</wp:posOffset>
            </wp:positionV>
            <wp:extent cx="1600200" cy="1600200"/>
            <wp:effectExtent l="0" t="0" r="0" b="0"/>
            <wp:wrapNone/>
            <wp:docPr id="23245385" name="Picture 232453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85" name="Read4.pn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6A" w:rsidRPr="00B72D20">
        <w:rPr>
          <w:lang w:eastAsia="en-NZ"/>
        </w:rPr>
        <w:t>read information to get ready for meetings</w:t>
      </w:r>
    </w:p>
    <w:p w14:paraId="1218A4A0" w14:textId="5337FEF2" w:rsidR="0083356A" w:rsidRPr="00B72D20" w:rsidRDefault="00D33F8F" w:rsidP="0083356A">
      <w:pPr>
        <w:pStyle w:val="Listtoplevel"/>
        <w:rPr>
          <w:lang w:eastAsia="en-NZ"/>
        </w:rPr>
      </w:pPr>
      <w:r w:rsidRPr="00B72D20">
        <w:rPr>
          <w:lang w:eastAsia="en-NZ"/>
        </w:rPr>
        <w:t>come to</w:t>
      </w:r>
      <w:r w:rsidR="0083356A" w:rsidRPr="00B72D20">
        <w:rPr>
          <w:lang w:eastAsia="en-NZ"/>
        </w:rPr>
        <w:t xml:space="preserve"> meetings</w:t>
      </w:r>
      <w:r w:rsidRPr="00B72D20">
        <w:rPr>
          <w:lang w:eastAsia="en-NZ"/>
        </w:rPr>
        <w:t>.</w:t>
      </w:r>
    </w:p>
    <w:p w14:paraId="6B96D866" w14:textId="7405D129" w:rsidR="00D33F8F" w:rsidRPr="00B72D20" w:rsidRDefault="00D33F8F">
      <w:pPr>
        <w:spacing w:line="240" w:lineRule="auto"/>
        <w:ind w:left="0"/>
        <w:rPr>
          <w:lang w:eastAsia="en-NZ"/>
        </w:rPr>
      </w:pPr>
      <w:r w:rsidRPr="00B72D20">
        <w:rPr>
          <w:lang w:eastAsia="en-NZ"/>
        </w:rPr>
        <w:br w:type="page"/>
      </w:r>
    </w:p>
    <w:p w14:paraId="592D75FB" w14:textId="5FA465DA" w:rsidR="0083356A" w:rsidRPr="00B72D20" w:rsidRDefault="00F04BFE" w:rsidP="00D33F8F">
      <w:pPr>
        <w:rPr>
          <w:lang w:eastAsia="en-NZ"/>
        </w:rPr>
      </w:pPr>
      <w:r w:rsidRPr="00B72D20">
        <w:rPr>
          <w:noProof/>
          <w:lang w:eastAsia="en-NZ"/>
        </w:rPr>
        <w:lastRenderedPageBreak/>
        <w:drawing>
          <wp:anchor distT="0" distB="0" distL="114300" distR="114300" simplePos="0" relativeHeight="251897856" behindDoc="0" locked="0" layoutInCell="1" allowOverlap="1" wp14:anchorId="59FDBD0D" wp14:editId="657AB4B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1339850" cy="1339850"/>
            <wp:effectExtent l="0" t="0" r="0" b="0"/>
            <wp:wrapNone/>
            <wp:docPr id="23245386" name="Picture 232453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86" name="Afternoon Flight plane travel.pn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F8F" w:rsidRPr="00B72D20">
        <w:rPr>
          <w:lang w:eastAsia="en-NZ"/>
        </w:rPr>
        <w:t>We will pay for you to</w:t>
      </w:r>
      <w:r w:rsidR="0083356A" w:rsidRPr="00B72D20">
        <w:rPr>
          <w:lang w:eastAsia="en-NZ"/>
        </w:rPr>
        <w:t xml:space="preserve"> travel to </w:t>
      </w:r>
      <w:r w:rsidR="0093080B" w:rsidRPr="00B72D20">
        <w:rPr>
          <w:lang w:eastAsia="en-NZ"/>
        </w:rPr>
        <w:br/>
      </w:r>
      <w:r w:rsidR="0083356A" w:rsidRPr="00B72D20">
        <w:rPr>
          <w:lang w:eastAsia="en-NZ"/>
        </w:rPr>
        <w:t>in person meetings.</w:t>
      </w:r>
    </w:p>
    <w:p w14:paraId="3EAC3AB3" w14:textId="76AED073" w:rsidR="00D33F8F" w:rsidRPr="00B72D20" w:rsidRDefault="00D33F8F" w:rsidP="00D33F8F">
      <w:pPr>
        <w:rPr>
          <w:lang w:eastAsia="en-NZ"/>
        </w:rPr>
      </w:pPr>
    </w:p>
    <w:p w14:paraId="2B7FB9B3" w14:textId="20EB5CEB" w:rsidR="00D33F8F" w:rsidRPr="00B72D20" w:rsidRDefault="00B9747D" w:rsidP="00D33F8F">
      <w:pPr>
        <w:rPr>
          <w:lang w:eastAsia="en-NZ"/>
        </w:rPr>
      </w:pPr>
      <w:r w:rsidRPr="00B72D20">
        <w:rPr>
          <w:b/>
          <w:bCs/>
          <w:noProof/>
          <w:lang w:eastAsia="en-NZ"/>
        </w:rPr>
        <w:drawing>
          <wp:anchor distT="0" distB="0" distL="114300" distR="114300" simplePos="0" relativeHeight="251898880" behindDoc="0" locked="0" layoutInCell="1" allowOverlap="1" wp14:anchorId="0F78E534" wp14:editId="43B08212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1301750" cy="1301750"/>
            <wp:effectExtent l="0" t="0" r="0" b="0"/>
            <wp:wrapNone/>
            <wp:docPr id="23245387" name="Picture 232453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87" name="Website Link.pn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EF67F" w14:textId="79C1F545" w:rsidR="00D33F8F" w:rsidRPr="00B72D20" w:rsidRDefault="00D33F8F" w:rsidP="00D33F8F">
      <w:pPr>
        <w:rPr>
          <w:lang w:eastAsia="en-NZ"/>
        </w:rPr>
      </w:pPr>
      <w:r w:rsidRPr="00B72D20">
        <w:rPr>
          <w:lang w:eastAsia="en-NZ"/>
        </w:rPr>
        <w:t xml:space="preserve">You can read more about what He Ara Tangata does on this </w:t>
      </w:r>
      <w:r w:rsidRPr="00B72D20">
        <w:rPr>
          <w:b/>
          <w:bCs/>
          <w:lang w:eastAsia="en-NZ"/>
        </w:rPr>
        <w:t>website</w:t>
      </w:r>
      <w:r w:rsidRPr="00B72D20">
        <w:rPr>
          <w:lang w:eastAsia="en-NZ"/>
        </w:rPr>
        <w:t>:</w:t>
      </w:r>
    </w:p>
    <w:p w14:paraId="271B83CD" w14:textId="0BF03532" w:rsidR="00D33F8F" w:rsidRPr="00B72D20" w:rsidRDefault="00D33F8F" w:rsidP="00D33F8F">
      <w:pPr>
        <w:rPr>
          <w:lang w:eastAsia="en-NZ"/>
        </w:rPr>
      </w:pPr>
    </w:p>
    <w:p w14:paraId="3062F0D5" w14:textId="19886B9B" w:rsidR="00D33F8F" w:rsidRPr="00B72D20" w:rsidRDefault="00D33F8F" w:rsidP="00D33F8F">
      <w:pPr>
        <w:rPr>
          <w:b/>
          <w:bCs/>
          <w:lang w:eastAsia="en-NZ"/>
        </w:rPr>
      </w:pPr>
      <w:hyperlink r:id="rId53" w:history="1">
        <w:r w:rsidRPr="00B72D20">
          <w:rPr>
            <w:rStyle w:val="Hyperlink"/>
            <w:b/>
            <w:bCs/>
            <w:color w:val="auto"/>
            <w:u w:val="none"/>
            <w:lang w:eastAsia="en-NZ"/>
          </w:rPr>
          <w:t>https://tinyurl.com/vw5ma5t3</w:t>
        </w:r>
      </w:hyperlink>
      <w:r w:rsidRPr="00B72D20">
        <w:rPr>
          <w:b/>
          <w:bCs/>
          <w:lang w:eastAsia="en-NZ"/>
        </w:rPr>
        <w:t xml:space="preserve"> </w:t>
      </w:r>
    </w:p>
    <w:p w14:paraId="5905862F" w14:textId="7D1E5B95" w:rsidR="00D33F8F" w:rsidRPr="00B72D20" w:rsidRDefault="00F04BFE" w:rsidP="00D33F8F">
      <w:pPr>
        <w:rPr>
          <w:b/>
          <w:bCs/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899904" behindDoc="0" locked="0" layoutInCell="1" allowOverlap="1" wp14:anchorId="7ACAE46F" wp14:editId="37E768E9">
            <wp:simplePos x="0" y="0"/>
            <wp:positionH relativeFrom="column">
              <wp:posOffset>228600</wp:posOffset>
            </wp:positionH>
            <wp:positionV relativeFrom="paragraph">
              <wp:posOffset>167640</wp:posOffset>
            </wp:positionV>
            <wp:extent cx="1028700" cy="1317879"/>
            <wp:effectExtent l="0" t="0" r="0" b="0"/>
            <wp:wrapNone/>
            <wp:docPr id="23245388" name="Picture 232453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88" name="Not Easy Read.pn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1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2037F" w14:textId="41E158F4" w:rsidR="00D33F8F" w:rsidRPr="00B72D20" w:rsidRDefault="00D33F8F" w:rsidP="00D33F8F">
      <w:pPr>
        <w:rPr>
          <w:b/>
          <w:bCs/>
          <w:lang w:eastAsia="en-NZ"/>
        </w:rPr>
      </w:pPr>
    </w:p>
    <w:p w14:paraId="1DDC2892" w14:textId="29B8D245" w:rsidR="00D33F8F" w:rsidRPr="00B72D20" w:rsidRDefault="00D33F8F" w:rsidP="00D33F8F">
      <w:pPr>
        <w:rPr>
          <w:lang w:eastAsia="en-NZ"/>
        </w:rPr>
      </w:pPr>
      <w:r w:rsidRPr="00B72D20">
        <w:rPr>
          <w:lang w:eastAsia="en-NZ"/>
        </w:rPr>
        <w:t xml:space="preserve">This website is </w:t>
      </w:r>
      <w:r w:rsidRPr="00B72D20">
        <w:rPr>
          <w:b/>
          <w:bCs/>
          <w:lang w:eastAsia="en-NZ"/>
        </w:rPr>
        <w:t>not</w:t>
      </w:r>
      <w:r w:rsidRPr="00B72D20">
        <w:rPr>
          <w:lang w:eastAsia="en-NZ"/>
        </w:rPr>
        <w:t xml:space="preserve"> in Easy Read. </w:t>
      </w:r>
    </w:p>
    <w:p w14:paraId="6397784B" w14:textId="77777777" w:rsidR="00D33F8F" w:rsidRPr="00B72D20" w:rsidRDefault="00D33F8F">
      <w:pPr>
        <w:spacing w:line="240" w:lineRule="auto"/>
        <w:ind w:left="0"/>
        <w:rPr>
          <w:rFonts w:eastAsia="Arial Unicode MS"/>
          <w:b/>
          <w:kern w:val="28"/>
          <w:sz w:val="44"/>
          <w:lang w:eastAsia="en-NZ"/>
        </w:rPr>
      </w:pPr>
      <w:r w:rsidRPr="00B72D20">
        <w:rPr>
          <w:lang w:eastAsia="en-NZ"/>
        </w:rPr>
        <w:br w:type="page"/>
      </w:r>
    </w:p>
    <w:p w14:paraId="4FB9A323" w14:textId="509F281A" w:rsidR="0083356A" w:rsidRPr="00B72D20" w:rsidRDefault="0083356A" w:rsidP="0083356A">
      <w:pPr>
        <w:pStyle w:val="Heading1"/>
        <w:rPr>
          <w:lang w:eastAsia="en-NZ"/>
        </w:rPr>
      </w:pPr>
      <w:bookmarkStart w:id="3" w:name="_How_to_apply"/>
      <w:bookmarkEnd w:id="3"/>
      <w:r w:rsidRPr="00B72D20">
        <w:rPr>
          <w:lang w:eastAsia="en-NZ"/>
        </w:rPr>
        <w:lastRenderedPageBreak/>
        <w:t>How to apply</w:t>
      </w:r>
    </w:p>
    <w:p w14:paraId="0D7FFD50" w14:textId="252B420B" w:rsidR="0083356A" w:rsidRPr="00B72D20" w:rsidRDefault="0083356A" w:rsidP="0083356A">
      <w:pPr>
        <w:rPr>
          <w:lang w:eastAsia="en-NZ"/>
        </w:rPr>
      </w:pPr>
    </w:p>
    <w:p w14:paraId="0791665C" w14:textId="310C0D6C" w:rsidR="0083356A" w:rsidRPr="00B72D20" w:rsidRDefault="00F04BFE" w:rsidP="0083356A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900928" behindDoc="0" locked="0" layoutInCell="1" allowOverlap="1" wp14:anchorId="52EC429A" wp14:editId="40953A39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1263650" cy="1263650"/>
            <wp:effectExtent l="0" t="0" r="0" b="0"/>
            <wp:wrapNone/>
            <wp:docPr id="23245389" name="Picture 23245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89" name="computer laptop internet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6A853" w14:textId="28654ABD" w:rsidR="0083356A" w:rsidRPr="00B72D20" w:rsidRDefault="0083356A" w:rsidP="0083356A">
      <w:pPr>
        <w:rPr>
          <w:lang w:eastAsia="en-NZ"/>
        </w:rPr>
      </w:pPr>
      <w:r w:rsidRPr="00B72D20">
        <w:rPr>
          <w:lang w:eastAsia="en-NZ"/>
        </w:rPr>
        <w:t xml:space="preserve">Fill in the </w:t>
      </w:r>
      <w:r w:rsidRPr="00B72D20">
        <w:rPr>
          <w:b/>
          <w:bCs/>
          <w:lang w:eastAsia="en-NZ"/>
        </w:rPr>
        <w:t>online application form</w:t>
      </w:r>
      <w:r w:rsidRPr="00B72D20">
        <w:rPr>
          <w:lang w:eastAsia="en-NZ"/>
        </w:rPr>
        <w:t xml:space="preserve"> if you want to be part </w:t>
      </w:r>
      <w:proofErr w:type="gramStart"/>
      <w:r w:rsidRPr="00B72D20">
        <w:rPr>
          <w:lang w:eastAsia="en-NZ"/>
        </w:rPr>
        <w:t>of</w:t>
      </w:r>
      <w:proofErr w:type="gramEnd"/>
      <w:r w:rsidRPr="00B72D20">
        <w:rPr>
          <w:lang w:eastAsia="en-NZ"/>
        </w:rPr>
        <w:t xml:space="preserve"> </w:t>
      </w:r>
      <w:proofErr w:type="spellStart"/>
      <w:r w:rsidRPr="00B72D20">
        <w:rPr>
          <w:lang w:eastAsia="en-NZ"/>
        </w:rPr>
        <w:t>He</w:t>
      </w:r>
      <w:proofErr w:type="spellEnd"/>
      <w:r w:rsidRPr="00B72D20">
        <w:rPr>
          <w:lang w:eastAsia="en-NZ"/>
        </w:rPr>
        <w:t xml:space="preserve"> Ara Tangata:</w:t>
      </w:r>
    </w:p>
    <w:p w14:paraId="4153DB7E" w14:textId="5E009D4F" w:rsidR="0083356A" w:rsidRPr="00B72D20" w:rsidRDefault="00963BD0" w:rsidP="0083356A">
      <w:pPr>
        <w:rPr>
          <w:lang w:eastAsia="en-NZ"/>
        </w:rPr>
      </w:pPr>
      <w:r w:rsidRPr="00B72D20">
        <w:rPr>
          <w:noProof/>
        </w:rPr>
        <w:drawing>
          <wp:anchor distT="0" distB="0" distL="114300" distR="114300" simplePos="0" relativeHeight="251922432" behindDoc="0" locked="0" layoutInCell="1" allowOverlap="1" wp14:anchorId="783762E1" wp14:editId="1BE523A5">
            <wp:simplePos x="0" y="0"/>
            <wp:positionH relativeFrom="margin">
              <wp:posOffset>22225</wp:posOffset>
            </wp:positionH>
            <wp:positionV relativeFrom="paragraph">
              <wp:posOffset>93980</wp:posOffset>
            </wp:positionV>
            <wp:extent cx="1375269" cy="1762125"/>
            <wp:effectExtent l="0" t="0" r="0" b="0"/>
            <wp:wrapNone/>
            <wp:docPr id="3205724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69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8F00C" w14:textId="7692A468" w:rsidR="0083356A" w:rsidRPr="00B72D20" w:rsidRDefault="0083356A" w:rsidP="0083356A">
      <w:pPr>
        <w:ind w:left="2438"/>
        <w:jc w:val="right"/>
        <w:rPr>
          <w:b/>
          <w:bCs/>
          <w:lang w:eastAsia="en-NZ"/>
        </w:rPr>
      </w:pPr>
      <w:hyperlink r:id="rId57" w:history="1">
        <w:r w:rsidRPr="00B72D20">
          <w:rPr>
            <w:rStyle w:val="Hyperlink"/>
            <w:b/>
            <w:bCs/>
            <w:color w:val="auto"/>
            <w:u w:val="none"/>
            <w:lang w:val="en-NZ"/>
          </w:rPr>
          <w:t>https://forms.office.com/r/RMCRXnWdMk</w:t>
        </w:r>
      </w:hyperlink>
      <w:r w:rsidRPr="00B72D20">
        <w:rPr>
          <w:b/>
          <w:bCs/>
          <w:lang w:val="en-NZ"/>
        </w:rPr>
        <w:t xml:space="preserve"> </w:t>
      </w:r>
    </w:p>
    <w:p w14:paraId="3DFCCAE9" w14:textId="008515C3" w:rsidR="0083356A" w:rsidRPr="00B72D20" w:rsidRDefault="0083356A" w:rsidP="0083356A">
      <w:pPr>
        <w:rPr>
          <w:lang w:eastAsia="en-NZ"/>
        </w:rPr>
      </w:pPr>
    </w:p>
    <w:p w14:paraId="54E626F0" w14:textId="54AD3B33" w:rsidR="00963BD0" w:rsidRPr="00B72D20" w:rsidRDefault="00963BD0" w:rsidP="0083356A">
      <w:pPr>
        <w:rPr>
          <w:lang w:eastAsia="en-NZ"/>
        </w:rPr>
      </w:pPr>
    </w:p>
    <w:p w14:paraId="262A5162" w14:textId="47D39124" w:rsidR="00963BD0" w:rsidRPr="00B72D20" w:rsidRDefault="00963BD0" w:rsidP="0083356A">
      <w:pPr>
        <w:rPr>
          <w:lang w:eastAsia="en-NZ"/>
        </w:rPr>
      </w:pPr>
      <w:r w:rsidRPr="00B72D20">
        <w:rPr>
          <w:lang w:eastAsia="en-NZ"/>
        </w:rPr>
        <w:t>This form is not in Easy Read.</w:t>
      </w:r>
    </w:p>
    <w:p w14:paraId="4179F7A5" w14:textId="7D78513F" w:rsidR="00963BD0" w:rsidRPr="00B72D20" w:rsidRDefault="00963BD0" w:rsidP="0083356A">
      <w:pPr>
        <w:rPr>
          <w:lang w:eastAsia="en-NZ"/>
        </w:rPr>
      </w:pPr>
    </w:p>
    <w:p w14:paraId="4E54F776" w14:textId="0BD1DAA5" w:rsidR="0083356A" w:rsidRPr="00B72D20" w:rsidRDefault="00DF2945" w:rsidP="0083356A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902976" behindDoc="0" locked="0" layoutInCell="1" allowOverlap="1" wp14:anchorId="53840F9B" wp14:editId="4C6A0F98">
            <wp:simplePos x="0" y="0"/>
            <wp:positionH relativeFrom="column">
              <wp:posOffset>-7620</wp:posOffset>
            </wp:positionH>
            <wp:positionV relativeFrom="paragraph">
              <wp:posOffset>332105</wp:posOffset>
            </wp:positionV>
            <wp:extent cx="1503680" cy="1714500"/>
            <wp:effectExtent l="0" t="0" r="0" b="0"/>
            <wp:wrapNone/>
            <wp:docPr id="23245391" name="Picture 232453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91" name="Application form write.pn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DD462" w14:textId="2608D8E5" w:rsidR="0083356A" w:rsidRPr="00B72D20" w:rsidRDefault="0083356A" w:rsidP="0083356A">
      <w:pPr>
        <w:rPr>
          <w:lang w:eastAsia="en-NZ"/>
        </w:rPr>
      </w:pPr>
      <w:r w:rsidRPr="00B72D20">
        <w:rPr>
          <w:lang w:eastAsia="en-NZ"/>
        </w:rPr>
        <w:t>Send us an email if you:</w:t>
      </w:r>
    </w:p>
    <w:p w14:paraId="0EE4DE58" w14:textId="622B4207" w:rsidR="0083356A" w:rsidRPr="00B72D20" w:rsidRDefault="0083356A" w:rsidP="00924520">
      <w:pPr>
        <w:pStyle w:val="Listtoplevel"/>
        <w:rPr>
          <w:lang w:eastAsia="en-NZ"/>
        </w:rPr>
      </w:pPr>
      <w:r w:rsidRPr="00B72D20">
        <w:rPr>
          <w:lang w:eastAsia="en-NZ"/>
        </w:rPr>
        <w:t xml:space="preserve">cannot fill </w:t>
      </w:r>
      <w:r w:rsidR="00B46F9C" w:rsidRPr="00B72D20">
        <w:rPr>
          <w:lang w:eastAsia="en-NZ"/>
        </w:rPr>
        <w:t xml:space="preserve">in </w:t>
      </w:r>
      <w:r w:rsidRPr="00B72D20">
        <w:rPr>
          <w:lang w:eastAsia="en-NZ"/>
        </w:rPr>
        <w:t>the online application form</w:t>
      </w:r>
    </w:p>
    <w:p w14:paraId="4D9F69D8" w14:textId="0CA093B0" w:rsidR="0083356A" w:rsidRPr="00B72D20" w:rsidRDefault="00924520" w:rsidP="0083356A">
      <w:pPr>
        <w:pStyle w:val="Listtoplevel"/>
        <w:rPr>
          <w:lang w:eastAsia="en-NZ"/>
        </w:rPr>
      </w:pPr>
      <w:r w:rsidRPr="00B72D20">
        <w:rPr>
          <w:lang w:eastAsia="en-NZ"/>
        </w:rPr>
        <w:drawing>
          <wp:anchor distT="0" distB="0" distL="114300" distR="114300" simplePos="0" relativeHeight="251924480" behindDoc="0" locked="0" layoutInCell="1" allowOverlap="1" wp14:anchorId="5F5FE4E2" wp14:editId="122C66A2">
            <wp:simplePos x="0" y="0"/>
            <wp:positionH relativeFrom="margin">
              <wp:posOffset>-175895</wp:posOffset>
            </wp:positionH>
            <wp:positionV relativeFrom="paragraph">
              <wp:posOffset>494030</wp:posOffset>
            </wp:positionV>
            <wp:extent cx="1647825" cy="1647825"/>
            <wp:effectExtent l="0" t="0" r="9525" b="0"/>
            <wp:wrapNone/>
            <wp:docPr id="1036428253" name="Picture 11" descr="A person smiling and holding a tab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28253" name="Picture 11" descr="A person smiling and holding a tabl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56A" w:rsidRPr="00B72D20">
        <w:rPr>
          <w:lang w:eastAsia="en-NZ"/>
        </w:rPr>
        <w:t>would like to apply another way like by sending us a video</w:t>
      </w:r>
    </w:p>
    <w:p w14:paraId="0B72D48F" w14:textId="23B841A3" w:rsidR="0083356A" w:rsidRPr="00B72D20" w:rsidRDefault="0083356A" w:rsidP="0083356A">
      <w:pPr>
        <w:pStyle w:val="Listtoplevel"/>
        <w:rPr>
          <w:lang w:eastAsia="en-NZ"/>
        </w:rPr>
      </w:pPr>
      <w:r w:rsidRPr="00B72D20">
        <w:rPr>
          <w:lang w:eastAsia="en-NZ"/>
        </w:rPr>
        <w:t xml:space="preserve">have any questions. </w:t>
      </w:r>
    </w:p>
    <w:p w14:paraId="08450BDC" w14:textId="7E238921" w:rsidR="0083356A" w:rsidRPr="00B72D20" w:rsidRDefault="0083356A" w:rsidP="0083356A">
      <w:pPr>
        <w:rPr>
          <w:lang w:eastAsia="en-NZ"/>
        </w:rPr>
      </w:pPr>
    </w:p>
    <w:p w14:paraId="7A26B595" w14:textId="6B3CA1D8" w:rsidR="0083356A" w:rsidRPr="00B72D20" w:rsidRDefault="0083356A" w:rsidP="0083356A">
      <w:pPr>
        <w:rPr>
          <w:lang w:eastAsia="en-NZ"/>
        </w:rPr>
      </w:pPr>
    </w:p>
    <w:p w14:paraId="3C5530A9" w14:textId="1019C68B" w:rsidR="0083356A" w:rsidRPr="00B72D20" w:rsidRDefault="00963BD0" w:rsidP="0083356A">
      <w:pPr>
        <w:rPr>
          <w:lang w:eastAsia="en-NZ"/>
        </w:rPr>
      </w:pPr>
      <w:r w:rsidRPr="00B72D20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904000" behindDoc="0" locked="0" layoutInCell="1" allowOverlap="1" wp14:anchorId="6F6A1D66" wp14:editId="4505FFA0">
            <wp:simplePos x="0" y="0"/>
            <wp:positionH relativeFrom="margin">
              <wp:posOffset>0</wp:posOffset>
            </wp:positionH>
            <wp:positionV relativeFrom="paragraph">
              <wp:posOffset>-167640</wp:posOffset>
            </wp:positionV>
            <wp:extent cx="1417320" cy="1417320"/>
            <wp:effectExtent l="0" t="0" r="0" b="0"/>
            <wp:wrapNone/>
            <wp:docPr id="23245392" name="Picture 232453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92" name="email write.pn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6A" w:rsidRPr="00B72D20">
        <w:rPr>
          <w:lang w:eastAsia="en-NZ"/>
        </w:rPr>
        <w:t xml:space="preserve">You can </w:t>
      </w:r>
      <w:r w:rsidR="0083356A" w:rsidRPr="00B72D20">
        <w:rPr>
          <w:b/>
          <w:bCs/>
          <w:lang w:eastAsia="en-NZ"/>
        </w:rPr>
        <w:t>email</w:t>
      </w:r>
      <w:r w:rsidR="0083356A" w:rsidRPr="00B72D20">
        <w:rPr>
          <w:lang w:eastAsia="en-NZ"/>
        </w:rPr>
        <w:t xml:space="preserve"> us at:</w:t>
      </w:r>
    </w:p>
    <w:p w14:paraId="3603D243" w14:textId="2BB9BD1E" w:rsidR="0083356A" w:rsidRPr="00B72D20" w:rsidRDefault="0083356A" w:rsidP="0083356A">
      <w:pPr>
        <w:rPr>
          <w:lang w:eastAsia="en-NZ"/>
        </w:rPr>
      </w:pPr>
    </w:p>
    <w:p w14:paraId="65DC96CC" w14:textId="2D54DB02" w:rsidR="00D33F8F" w:rsidRPr="00B72D20" w:rsidRDefault="00D33F8F" w:rsidP="0083356A">
      <w:pPr>
        <w:rPr>
          <w:b/>
          <w:bCs/>
          <w:lang w:eastAsia="en-NZ"/>
        </w:rPr>
      </w:pPr>
      <w:hyperlink r:id="rId61" w:history="1">
        <w:r w:rsidRPr="00B72D20">
          <w:rPr>
            <w:rStyle w:val="Hyperlink"/>
            <w:b/>
            <w:bCs/>
            <w:color w:val="auto"/>
            <w:u w:val="none"/>
            <w:lang w:eastAsia="en-NZ"/>
          </w:rPr>
          <w:t>lee.benjamin@teaho.govt.nz</w:t>
        </w:r>
      </w:hyperlink>
    </w:p>
    <w:p w14:paraId="66C2F794" w14:textId="0FFE359C" w:rsidR="00963BD0" w:rsidRPr="00B72D20" w:rsidRDefault="00963BD0" w:rsidP="0083356A">
      <w:pPr>
        <w:rPr>
          <w:lang w:eastAsia="en-NZ"/>
        </w:rPr>
      </w:pPr>
    </w:p>
    <w:p w14:paraId="15B7BF0E" w14:textId="760D5394" w:rsidR="00963BD0" w:rsidRPr="00B72D20" w:rsidRDefault="00DF2945" w:rsidP="0083356A">
      <w:pPr>
        <w:rPr>
          <w:lang w:eastAsia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784C5EC8" wp14:editId="28DD189D">
                <wp:simplePos x="0" y="0"/>
                <wp:positionH relativeFrom="column">
                  <wp:posOffset>-182880</wp:posOffset>
                </wp:positionH>
                <wp:positionV relativeFrom="paragraph">
                  <wp:posOffset>182880</wp:posOffset>
                </wp:positionV>
                <wp:extent cx="1996440" cy="960120"/>
                <wp:effectExtent l="0" t="0" r="3810" b="0"/>
                <wp:wrapNone/>
                <wp:docPr id="844433528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960120"/>
                          <a:chOff x="0" y="0"/>
                          <a:chExt cx="1996440" cy="960120"/>
                        </a:xfrm>
                      </wpg:grpSpPr>
                      <pic:pic xmlns:pic="http://schemas.openxmlformats.org/drawingml/2006/picture">
                        <pic:nvPicPr>
                          <pic:cNvPr id="514378324" name="Picture 232453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957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605370" name="Picture 11" descr="A green and white calendar with numb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03632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09F43" id="Group 12" o:spid="_x0000_s1026" alt="&quot;&quot;" style="position:absolute;margin-left:-14.4pt;margin-top:14.4pt;width:157.2pt;height:75.6pt;z-index:251926528" coordsize="19964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">
                <v:shape id="Picture 23245395" o:spid="_x0000_s1027" type="#_x0000_t75" alt="&quot;&quot;" style="position:absolute;width:8839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">
                  <v:imagedata r:id="rId64" o:title=""/>
                </v:shape>
                <v:shape id="Picture 11" o:spid="_x0000_s1028" type="#_x0000_t75" alt="A green and white calendar with numbers&#10;&#10;AI-generated content may be incorrect." style="position:absolute;left:10363;width:96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">
                  <v:imagedata r:id="rId65" o:title="A green and white calendar with numbers&#10;&#10;AI-generated content may be incorrect"/>
                </v:shape>
              </v:group>
            </w:pict>
          </mc:Fallback>
        </mc:AlternateContent>
      </w:r>
      <w:r w:rsidRPr="00B72D20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6D7E15EF" wp14:editId="0C4C8812">
                <wp:simplePos x="0" y="0"/>
                <wp:positionH relativeFrom="margin">
                  <wp:posOffset>2164080</wp:posOffset>
                </wp:positionH>
                <wp:positionV relativeFrom="paragraph">
                  <wp:posOffset>197485</wp:posOffset>
                </wp:positionV>
                <wp:extent cx="3599815" cy="889000"/>
                <wp:effectExtent l="0" t="0" r="635" b="6350"/>
                <wp:wrapNone/>
                <wp:docPr id="1454416554" name="Rectangle 14544165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89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0E992" id="Rectangle 1454416554" o:spid="_x0000_s1026" alt="&quot;&quot;" style="position:absolute;margin-left:170.4pt;margin-top:15.55pt;width:283.45pt;height:70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</w:p>
    <w:p w14:paraId="28BF7484" w14:textId="10108C05" w:rsidR="00F82683" w:rsidRPr="00B72D20" w:rsidRDefault="00D33F8F" w:rsidP="0083356A">
      <w:pPr>
        <w:rPr>
          <w:lang w:eastAsia="en-NZ"/>
        </w:rPr>
      </w:pPr>
      <w:r w:rsidRPr="00B72D20">
        <w:rPr>
          <w:lang w:eastAsia="en-NZ"/>
        </w:rPr>
        <w:t>We need to get your application by</w:t>
      </w:r>
    </w:p>
    <w:p w14:paraId="77A5A387" w14:textId="4451AD8A" w:rsidR="00D33F8F" w:rsidRPr="00B72D20" w:rsidRDefault="00D33F8F" w:rsidP="0083356A">
      <w:pPr>
        <w:rPr>
          <w:lang w:eastAsia="en-NZ"/>
        </w:rPr>
      </w:pPr>
      <w:r w:rsidRPr="00B72D20">
        <w:rPr>
          <w:b/>
          <w:bCs/>
          <w:lang w:eastAsia="en-NZ"/>
        </w:rPr>
        <w:t>5</w:t>
      </w:r>
      <w:r w:rsidR="00F82683" w:rsidRPr="00B72D20">
        <w:rPr>
          <w:b/>
          <w:bCs/>
          <w:lang w:eastAsia="en-NZ"/>
        </w:rPr>
        <w:t xml:space="preserve"> </w:t>
      </w:r>
      <w:r w:rsidRPr="00B72D20">
        <w:rPr>
          <w:b/>
          <w:bCs/>
          <w:lang w:eastAsia="en-NZ"/>
        </w:rPr>
        <w:t xml:space="preserve">pm </w:t>
      </w:r>
      <w:r w:rsidRPr="00B72D20">
        <w:rPr>
          <w:lang w:eastAsia="en-NZ"/>
        </w:rPr>
        <w:t xml:space="preserve">on </w:t>
      </w:r>
      <w:r w:rsidRPr="00B72D20">
        <w:rPr>
          <w:b/>
          <w:bCs/>
          <w:lang w:eastAsia="en-NZ"/>
        </w:rPr>
        <w:t>Friday 30 January 2026</w:t>
      </w:r>
      <w:r w:rsidRPr="00B72D20">
        <w:rPr>
          <w:lang w:eastAsia="en-NZ"/>
        </w:rPr>
        <w:t>.</w:t>
      </w:r>
      <w:r w:rsidR="00DF2945" w:rsidRPr="00DF2945">
        <w:rPr>
          <w:noProof/>
        </w:rPr>
        <w:t xml:space="preserve"> </w:t>
      </w:r>
    </w:p>
    <w:p w14:paraId="3BF2B0C6" w14:textId="718AEF7D" w:rsidR="00D33F8F" w:rsidRPr="00B72D20" w:rsidRDefault="00D33F8F" w:rsidP="0083356A">
      <w:pPr>
        <w:rPr>
          <w:lang w:eastAsia="en-NZ"/>
        </w:rPr>
      </w:pPr>
    </w:p>
    <w:p w14:paraId="5495123B" w14:textId="7A128ED6" w:rsidR="00D33F8F" w:rsidRPr="00B72D20" w:rsidRDefault="00DF2945" w:rsidP="0083356A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909120" behindDoc="0" locked="0" layoutInCell="1" allowOverlap="1" wp14:anchorId="04074B8D" wp14:editId="0B286CA8">
            <wp:simplePos x="0" y="0"/>
            <wp:positionH relativeFrom="margin">
              <wp:posOffset>-52070</wp:posOffset>
            </wp:positionH>
            <wp:positionV relativeFrom="paragraph">
              <wp:posOffset>106680</wp:posOffset>
            </wp:positionV>
            <wp:extent cx="1454150" cy="1233170"/>
            <wp:effectExtent l="0" t="0" r="0" b="0"/>
            <wp:wrapNone/>
            <wp:docPr id="23245397" name="Picture 232453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97" name="Computer support internet wheelchair older.pn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D043" w14:textId="421E4712" w:rsidR="00D33F8F" w:rsidRPr="00B72D20" w:rsidRDefault="00D33F8F" w:rsidP="0083356A">
      <w:pPr>
        <w:rPr>
          <w:lang w:eastAsia="en-NZ"/>
        </w:rPr>
      </w:pPr>
      <w:r w:rsidRPr="00B72D20">
        <w:rPr>
          <w:lang w:eastAsia="en-NZ"/>
        </w:rPr>
        <w:t>We will look at all the applications.</w:t>
      </w:r>
    </w:p>
    <w:p w14:paraId="0844FC87" w14:textId="5A5E7912" w:rsidR="00D33F8F" w:rsidRPr="00B72D20" w:rsidRDefault="00D33F8F" w:rsidP="0083356A">
      <w:pPr>
        <w:rPr>
          <w:lang w:eastAsia="en-NZ"/>
        </w:rPr>
      </w:pPr>
    </w:p>
    <w:p w14:paraId="4BA0BAF8" w14:textId="6535CD75" w:rsidR="00D33F8F" w:rsidRPr="00B72D20" w:rsidRDefault="00D33F8F" w:rsidP="0083356A">
      <w:pPr>
        <w:rPr>
          <w:lang w:eastAsia="en-NZ"/>
        </w:rPr>
      </w:pPr>
    </w:p>
    <w:p w14:paraId="7970AEEA" w14:textId="5C17F0FF" w:rsidR="00D33F8F" w:rsidRPr="00B72D20" w:rsidRDefault="00963BD0" w:rsidP="0083356A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910144" behindDoc="0" locked="0" layoutInCell="1" allowOverlap="1" wp14:anchorId="14D4DE59" wp14:editId="39FBC7B0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1143000" cy="1143000"/>
            <wp:effectExtent l="0" t="0" r="0" b="0"/>
            <wp:wrapNone/>
            <wp:docPr id="23245398" name="Picture 232453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98" name="job offer letter.pn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F8F" w:rsidRPr="00B72D20">
        <w:rPr>
          <w:lang w:eastAsia="en-NZ"/>
        </w:rPr>
        <w:t xml:space="preserve">We will let you know if we would like you to </w:t>
      </w:r>
      <w:proofErr w:type="gramStart"/>
      <w:r w:rsidR="00D33F8F" w:rsidRPr="00B72D20">
        <w:rPr>
          <w:lang w:eastAsia="en-NZ"/>
        </w:rPr>
        <w:t>join</w:t>
      </w:r>
      <w:proofErr w:type="gramEnd"/>
      <w:r w:rsidR="00D33F8F" w:rsidRPr="00B72D20">
        <w:rPr>
          <w:lang w:eastAsia="en-NZ"/>
        </w:rPr>
        <w:t xml:space="preserve"> He Ara Tangata by </w:t>
      </w:r>
      <w:r w:rsidR="00D33F8F" w:rsidRPr="00B72D20">
        <w:rPr>
          <w:b/>
          <w:bCs/>
          <w:lang w:eastAsia="en-NZ"/>
        </w:rPr>
        <w:t>Monday 16 February 2026</w:t>
      </w:r>
      <w:r w:rsidR="00D33F8F" w:rsidRPr="00B72D20">
        <w:rPr>
          <w:lang w:eastAsia="en-NZ"/>
        </w:rPr>
        <w:t>.</w:t>
      </w:r>
    </w:p>
    <w:p w14:paraId="7B5E7B83" w14:textId="77777777" w:rsidR="00D33F8F" w:rsidRPr="00B72D20" w:rsidRDefault="00D33F8F" w:rsidP="0083356A">
      <w:pPr>
        <w:rPr>
          <w:lang w:eastAsia="en-NZ"/>
        </w:rPr>
      </w:pPr>
    </w:p>
    <w:p w14:paraId="2EE3E4C6" w14:textId="3606BA84" w:rsidR="00D33F8F" w:rsidRPr="00B72D20" w:rsidRDefault="00D33F8F" w:rsidP="0083356A">
      <w:pPr>
        <w:rPr>
          <w:lang w:eastAsia="en-NZ"/>
        </w:rPr>
      </w:pPr>
    </w:p>
    <w:p w14:paraId="0ADAEBA8" w14:textId="3B2E2688" w:rsidR="00D33F8F" w:rsidRPr="00B72D20" w:rsidRDefault="00963BD0" w:rsidP="0083356A">
      <w:pPr>
        <w:rPr>
          <w:lang w:eastAsia="en-NZ"/>
        </w:rPr>
      </w:pPr>
      <w:r w:rsidRPr="00B72D20">
        <w:rPr>
          <w:noProof/>
          <w:lang w:eastAsia="en-NZ"/>
        </w:rPr>
        <w:drawing>
          <wp:anchor distT="0" distB="0" distL="114300" distR="114300" simplePos="0" relativeHeight="251911168" behindDoc="0" locked="0" layoutInCell="1" allowOverlap="1" wp14:anchorId="4B339BD8" wp14:editId="02D17ED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43050" cy="1543050"/>
            <wp:effectExtent l="0" t="0" r="0" b="0"/>
            <wp:wrapNone/>
            <wp:docPr id="23245399" name="Picture 232453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399" name="there point arrow.pn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F8F" w:rsidRPr="00B72D20">
        <w:rPr>
          <w:lang w:eastAsia="en-NZ"/>
        </w:rPr>
        <w:t xml:space="preserve">There might be other ways to be part of our work in future if we do not ask you to </w:t>
      </w:r>
      <w:proofErr w:type="gramStart"/>
      <w:r w:rsidR="00D33F8F" w:rsidRPr="00B72D20">
        <w:rPr>
          <w:lang w:eastAsia="en-NZ"/>
        </w:rPr>
        <w:t>join</w:t>
      </w:r>
      <w:proofErr w:type="gramEnd"/>
      <w:r w:rsidR="00D33F8F" w:rsidRPr="00B72D20">
        <w:rPr>
          <w:lang w:eastAsia="en-NZ"/>
        </w:rPr>
        <w:t xml:space="preserve"> He Ara Tangata this time.</w:t>
      </w:r>
    </w:p>
    <w:p w14:paraId="12D1A0E6" w14:textId="2DBFDB3A" w:rsidR="00D33F8F" w:rsidRPr="00B72D20" w:rsidRDefault="00D33F8F" w:rsidP="0083356A">
      <w:pPr>
        <w:rPr>
          <w:lang w:eastAsia="en-NZ"/>
        </w:rPr>
      </w:pPr>
    </w:p>
    <w:p w14:paraId="685160A8" w14:textId="7868F804" w:rsidR="00D33F8F" w:rsidRPr="00B72D20" w:rsidRDefault="00D33F8F" w:rsidP="0083356A">
      <w:pPr>
        <w:rPr>
          <w:lang w:eastAsia="en-NZ"/>
        </w:rPr>
      </w:pPr>
    </w:p>
    <w:p w14:paraId="3F60A23D" w14:textId="32041A77" w:rsidR="0083356A" w:rsidRPr="00B72D20" w:rsidRDefault="00D33F8F" w:rsidP="0083356A">
      <w:pPr>
        <w:rPr>
          <w:b/>
          <w:bCs/>
          <w:u w:val="single"/>
          <w:lang w:eastAsia="en-NZ"/>
        </w:rPr>
      </w:pPr>
      <w:r w:rsidRPr="00B72D20">
        <w:rPr>
          <w:b/>
          <w:bCs/>
          <w:lang w:eastAsia="en-NZ"/>
        </w:rPr>
        <w:t xml:space="preserve"> </w:t>
      </w:r>
    </w:p>
    <w:p w14:paraId="6FAEAE1C" w14:textId="0A08F09A" w:rsidR="0083356A" w:rsidRPr="00B72D20" w:rsidRDefault="0083356A" w:rsidP="0083356A">
      <w:pPr>
        <w:ind w:left="0"/>
        <w:rPr>
          <w:lang w:eastAsia="en-NZ"/>
        </w:rPr>
      </w:pPr>
    </w:p>
    <w:p w14:paraId="468C5ACB" w14:textId="158008A3" w:rsidR="0083356A" w:rsidRPr="00B72D20" w:rsidRDefault="0083356A" w:rsidP="0083356A">
      <w:pPr>
        <w:rPr>
          <w:lang w:eastAsia="en-NZ"/>
        </w:rPr>
      </w:pPr>
    </w:p>
    <w:p w14:paraId="43501616" w14:textId="3D497F6B" w:rsidR="00090942" w:rsidRPr="00B72D20" w:rsidRDefault="00090942" w:rsidP="00D33F8F">
      <w:pPr>
        <w:spacing w:line="240" w:lineRule="auto"/>
        <w:ind w:left="0"/>
      </w:pPr>
      <w:bookmarkStart w:id="4" w:name="_Hlk53559738"/>
    </w:p>
    <w:bookmarkEnd w:id="4"/>
    <w:p w14:paraId="726C14EB" w14:textId="7B80B25A" w:rsidR="00316DBA" w:rsidRPr="00B72D20" w:rsidRDefault="0019704D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54848" behindDoc="0" locked="0" layoutInCell="1" allowOverlap="1" wp14:anchorId="4BC65F7A" wp14:editId="40F1442E">
            <wp:simplePos x="0" y="0"/>
            <wp:positionH relativeFrom="column">
              <wp:posOffset>-5494</wp:posOffset>
            </wp:positionH>
            <wp:positionV relativeFrom="paragraph">
              <wp:posOffset>-114300</wp:posOffset>
            </wp:positionV>
            <wp:extent cx="1143000" cy="817858"/>
            <wp:effectExtent l="0" t="0" r="0" b="1905"/>
            <wp:wrapNone/>
            <wp:docPr id="19" name="Picture 19" descr="Te Aho o Te Kahu Cancer Control Agenc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logo text only with white background - resized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1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B72D20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E2DA973" wp14:editId="2D2FE6C3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F0ACF" id="Rectangle: Rounded Corners 24" o:spid="_x0000_s1026" alt="&quot;&quot;" style="position:absolute;margin-left:-27pt;margin-top:-21pt;width:490.9pt;height:660.7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B72D20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B72D20">
        <w:rPr>
          <w:rFonts w:eastAsia="Times New Roman" w:cs="Arial"/>
          <w:sz w:val="28"/>
          <w:szCs w:val="28"/>
          <w:lang w:eastAsia="en-NZ"/>
        </w:rPr>
        <w:t xml:space="preserve">Te Aho o Te Kahu </w:t>
      </w:r>
      <w:r w:rsidR="00F82683" w:rsidRPr="00B72D20">
        <w:rPr>
          <w:rFonts w:eastAsia="Times New Roman" w:cs="Arial"/>
          <w:sz w:val="28"/>
          <w:szCs w:val="28"/>
          <w:lang w:eastAsia="en-NZ"/>
        </w:rPr>
        <w:t xml:space="preserve">– </w:t>
      </w:r>
      <w:r w:rsidRPr="00B72D20">
        <w:rPr>
          <w:rFonts w:eastAsia="Times New Roman" w:cs="Arial"/>
          <w:sz w:val="28"/>
          <w:szCs w:val="28"/>
          <w:lang w:eastAsia="en-NZ"/>
        </w:rPr>
        <w:t xml:space="preserve">Cancer Control Agency. </w:t>
      </w:r>
    </w:p>
    <w:p w14:paraId="376B6DCA" w14:textId="77777777" w:rsidR="00316DBA" w:rsidRPr="00B72D20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F5F9FF2" w14:textId="77777777" w:rsidR="00316DBA" w:rsidRPr="00B72D20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7D44012C" wp14:editId="1E97CF1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D20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287DE49" w14:textId="77777777" w:rsidR="00316DBA" w:rsidRPr="00B72D20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29009775" wp14:editId="3D87D233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7420E" w14:textId="77777777" w:rsidR="00316DBA" w:rsidRPr="00B72D20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615DDB05" w14:textId="77777777" w:rsidR="00316DBA" w:rsidRPr="00B72D20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8224" behindDoc="0" locked="0" layoutInCell="1" allowOverlap="1" wp14:anchorId="40005D65" wp14:editId="776374E1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27AE" w14:textId="77777777" w:rsidR="00316DBA" w:rsidRPr="00B72D20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16072863" w14:textId="77777777" w:rsidR="00316DBA" w:rsidRPr="00B72D20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BA52034" w14:textId="77777777" w:rsidR="00316DBA" w:rsidRPr="00B72D20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0124C0EC" wp14:editId="15F51CED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D20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78D1343E" w14:textId="77777777" w:rsidR="00316DBA" w:rsidRPr="00B72D20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0CCE2810" w14:textId="77777777" w:rsidR="00316DBA" w:rsidRPr="00B72D20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3344" behindDoc="1" locked="0" layoutInCell="1" allowOverlap="1" wp14:anchorId="65587A0A" wp14:editId="1A5A517E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D20">
        <w:rPr>
          <w:rFonts w:eastAsia="Times New Roman" w:cs="Arial"/>
          <w:sz w:val="28"/>
          <w:szCs w:val="28"/>
          <w:lang w:eastAsia="en-NZ"/>
        </w:rPr>
        <w:t>Photosymbols</w:t>
      </w:r>
    </w:p>
    <w:p w14:paraId="5BE392E7" w14:textId="77777777" w:rsidR="00316DBA" w:rsidRPr="00B72D20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4877E63" w14:textId="77777777" w:rsidR="00316DBA" w:rsidRPr="00B72D20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Arial"/>
          <w:sz w:val="28"/>
          <w:szCs w:val="28"/>
          <w:lang w:eastAsia="en-NZ"/>
        </w:rPr>
        <w:t>Change Images</w:t>
      </w:r>
    </w:p>
    <w:p w14:paraId="1D0866F8" w14:textId="77777777" w:rsidR="00316DBA" w:rsidRPr="00B72D20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6630B1D" w14:textId="77777777" w:rsidR="00316DBA" w:rsidRPr="00B72D20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B72D20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7440" behindDoc="0" locked="0" layoutInCell="1" allowOverlap="1" wp14:anchorId="7D6AF7BA" wp14:editId="0F8271F4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D20">
        <w:rPr>
          <w:rFonts w:eastAsia="Times New Roman" w:cs="Arial"/>
          <w:sz w:val="28"/>
          <w:szCs w:val="28"/>
          <w:lang w:eastAsia="en-NZ"/>
        </w:rPr>
        <w:t>Huriana</w:t>
      </w:r>
      <w:r w:rsidRPr="00B72D20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00AE3B45" w14:textId="77777777" w:rsidR="00316DBA" w:rsidRPr="00B72D20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B72D20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5392" behindDoc="0" locked="0" layoutInCell="1" allowOverlap="1" wp14:anchorId="42694737" wp14:editId="66240937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4707A" w14:textId="77777777" w:rsidR="00316DBA" w:rsidRPr="00B72D20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B72D20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0BFBCAD2" w14:textId="77777777" w:rsidR="00316DBA" w:rsidRPr="00B72D20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5A098B4" w14:textId="77777777" w:rsidR="00316DBA" w:rsidRPr="00B72D20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B72D20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D0F16FF" w14:textId="77777777" w:rsidR="00316DBA" w:rsidRPr="00B72D20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6F1F3CE" w14:textId="77777777" w:rsidR="00316DBA" w:rsidRPr="00B72D20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68B85674" wp14:editId="598533E0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D20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B72D20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5B22DE08" w14:textId="77777777" w:rsidR="00316DBA" w:rsidRPr="00B72D20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3ACBB96" w14:textId="77777777" w:rsidR="00316DBA" w:rsidRPr="00B72D20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B72D20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74A54BCC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0459B6F1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0CBE956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19704D">
      <w:footerReference w:type="even" r:id="rId78"/>
      <w:footerReference w:type="default" r:id="rId7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20483C"/>
        <w:left w:val="single" w:sz="24" w:space="24" w:color="20483C"/>
        <w:bottom w:val="single" w:sz="24" w:space="24" w:color="20483C"/>
        <w:right w:val="single" w:sz="24" w:space="24" w:color="20483C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7A108" w14:textId="77777777" w:rsidR="00D038DD" w:rsidRDefault="00D038DD">
      <w:pPr>
        <w:spacing w:line="240" w:lineRule="auto"/>
      </w:pPr>
      <w:r>
        <w:separator/>
      </w:r>
    </w:p>
  </w:endnote>
  <w:endnote w:type="continuationSeparator" w:id="0">
    <w:p w14:paraId="7C177B6E" w14:textId="77777777" w:rsidR="00D038DD" w:rsidRDefault="00D03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86ADC3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68E7B2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FEC1E3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04EECDB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9FAC7" w14:textId="77777777" w:rsidR="00D038DD" w:rsidRDefault="00D038DD">
      <w:pPr>
        <w:spacing w:line="240" w:lineRule="auto"/>
      </w:pPr>
      <w:r>
        <w:separator/>
      </w:r>
    </w:p>
  </w:footnote>
  <w:footnote w:type="continuationSeparator" w:id="0">
    <w:p w14:paraId="311D5B04" w14:textId="77777777" w:rsidR="00D038DD" w:rsidRDefault="00D038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F605BAD"/>
    <w:multiLevelType w:val="hybridMultilevel"/>
    <w:tmpl w:val="7FF2FE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212225306">
    <w:abstractNumId w:val="6"/>
  </w:num>
  <w:num w:numId="2" w16cid:durableId="471140086">
    <w:abstractNumId w:val="2"/>
  </w:num>
  <w:num w:numId="3" w16cid:durableId="505559678">
    <w:abstractNumId w:val="10"/>
  </w:num>
  <w:num w:numId="4" w16cid:durableId="794522964">
    <w:abstractNumId w:val="11"/>
  </w:num>
  <w:num w:numId="5" w16cid:durableId="649136909">
    <w:abstractNumId w:val="7"/>
  </w:num>
  <w:num w:numId="6" w16cid:durableId="1344629909">
    <w:abstractNumId w:val="4"/>
  </w:num>
  <w:num w:numId="7" w16cid:durableId="34235709">
    <w:abstractNumId w:val="3"/>
  </w:num>
  <w:num w:numId="8" w16cid:durableId="1074663742">
    <w:abstractNumId w:val="9"/>
  </w:num>
  <w:num w:numId="9" w16cid:durableId="630407229">
    <w:abstractNumId w:val="1"/>
  </w:num>
  <w:num w:numId="10" w16cid:durableId="1850605822">
    <w:abstractNumId w:val="8"/>
  </w:num>
  <w:num w:numId="11" w16cid:durableId="570699213">
    <w:abstractNumId w:val="0"/>
  </w:num>
  <w:num w:numId="12" w16cid:durableId="305014694">
    <w:abstractNumId w:val="12"/>
  </w:num>
  <w:num w:numId="13" w16cid:durableId="1813255692">
    <w:abstractNumId w:val="13"/>
  </w:num>
  <w:num w:numId="14" w16cid:durableId="18773516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168B3"/>
    <w:rsid w:val="000013CC"/>
    <w:rsid w:val="00002417"/>
    <w:rsid w:val="00005DB6"/>
    <w:rsid w:val="000064D2"/>
    <w:rsid w:val="000227B4"/>
    <w:rsid w:val="0003092A"/>
    <w:rsid w:val="00033110"/>
    <w:rsid w:val="00035A13"/>
    <w:rsid w:val="0004557B"/>
    <w:rsid w:val="00051B30"/>
    <w:rsid w:val="00060792"/>
    <w:rsid w:val="00085E05"/>
    <w:rsid w:val="0009079F"/>
    <w:rsid w:val="00090942"/>
    <w:rsid w:val="00090A37"/>
    <w:rsid w:val="000A3C46"/>
    <w:rsid w:val="000C25DB"/>
    <w:rsid w:val="000D2B45"/>
    <w:rsid w:val="001131CF"/>
    <w:rsid w:val="00122416"/>
    <w:rsid w:val="00124EA8"/>
    <w:rsid w:val="001754F4"/>
    <w:rsid w:val="00175BD7"/>
    <w:rsid w:val="0019704D"/>
    <w:rsid w:val="001B4DD5"/>
    <w:rsid w:val="001D223E"/>
    <w:rsid w:val="001E3429"/>
    <w:rsid w:val="00201791"/>
    <w:rsid w:val="002168B3"/>
    <w:rsid w:val="00226C0D"/>
    <w:rsid w:val="00226F54"/>
    <w:rsid w:val="00257D60"/>
    <w:rsid w:val="00261BF8"/>
    <w:rsid w:val="0026387C"/>
    <w:rsid w:val="00266B9F"/>
    <w:rsid w:val="00284D0D"/>
    <w:rsid w:val="00290683"/>
    <w:rsid w:val="002B0768"/>
    <w:rsid w:val="002C57F2"/>
    <w:rsid w:val="002D226F"/>
    <w:rsid w:val="00315307"/>
    <w:rsid w:val="00316DBA"/>
    <w:rsid w:val="00323EB3"/>
    <w:rsid w:val="003631C1"/>
    <w:rsid w:val="00371C85"/>
    <w:rsid w:val="00376D0E"/>
    <w:rsid w:val="003831EB"/>
    <w:rsid w:val="003D631D"/>
    <w:rsid w:val="003F07F7"/>
    <w:rsid w:val="003F5628"/>
    <w:rsid w:val="004002D2"/>
    <w:rsid w:val="00426BE4"/>
    <w:rsid w:val="004535B5"/>
    <w:rsid w:val="004567B0"/>
    <w:rsid w:val="004753B9"/>
    <w:rsid w:val="0048414C"/>
    <w:rsid w:val="004F56C0"/>
    <w:rsid w:val="00503AD5"/>
    <w:rsid w:val="00510007"/>
    <w:rsid w:val="00522E5E"/>
    <w:rsid w:val="00526088"/>
    <w:rsid w:val="00570380"/>
    <w:rsid w:val="00577D24"/>
    <w:rsid w:val="00591C82"/>
    <w:rsid w:val="005921AD"/>
    <w:rsid w:val="005A470A"/>
    <w:rsid w:val="005B28F8"/>
    <w:rsid w:val="005E13DE"/>
    <w:rsid w:val="0060011B"/>
    <w:rsid w:val="00621884"/>
    <w:rsid w:val="00632E59"/>
    <w:rsid w:val="0064667B"/>
    <w:rsid w:val="00654039"/>
    <w:rsid w:val="006711CF"/>
    <w:rsid w:val="00683296"/>
    <w:rsid w:val="006B45FC"/>
    <w:rsid w:val="006B54D8"/>
    <w:rsid w:val="006C427A"/>
    <w:rsid w:val="006C5C26"/>
    <w:rsid w:val="006D12ED"/>
    <w:rsid w:val="006E050D"/>
    <w:rsid w:val="006F7978"/>
    <w:rsid w:val="007012DC"/>
    <w:rsid w:val="00705CA3"/>
    <w:rsid w:val="00734C63"/>
    <w:rsid w:val="00736E4E"/>
    <w:rsid w:val="00760DC8"/>
    <w:rsid w:val="007829EC"/>
    <w:rsid w:val="007B05F3"/>
    <w:rsid w:val="007C7764"/>
    <w:rsid w:val="007E7233"/>
    <w:rsid w:val="0083356A"/>
    <w:rsid w:val="00840E1C"/>
    <w:rsid w:val="00842C6A"/>
    <w:rsid w:val="008634D1"/>
    <w:rsid w:val="00863D53"/>
    <w:rsid w:val="008848CB"/>
    <w:rsid w:val="00887F23"/>
    <w:rsid w:val="008D437D"/>
    <w:rsid w:val="00905639"/>
    <w:rsid w:val="009100EF"/>
    <w:rsid w:val="00924520"/>
    <w:rsid w:val="0093080B"/>
    <w:rsid w:val="009411B0"/>
    <w:rsid w:val="0094516C"/>
    <w:rsid w:val="00963BD0"/>
    <w:rsid w:val="00974E0B"/>
    <w:rsid w:val="0098180B"/>
    <w:rsid w:val="009D5B04"/>
    <w:rsid w:val="009E16D4"/>
    <w:rsid w:val="009E178F"/>
    <w:rsid w:val="00A12915"/>
    <w:rsid w:val="00A1608E"/>
    <w:rsid w:val="00A16CD6"/>
    <w:rsid w:val="00A42741"/>
    <w:rsid w:val="00A67570"/>
    <w:rsid w:val="00A834CC"/>
    <w:rsid w:val="00AA4F39"/>
    <w:rsid w:val="00AB1EFB"/>
    <w:rsid w:val="00B02AD2"/>
    <w:rsid w:val="00B16CD0"/>
    <w:rsid w:val="00B46F9C"/>
    <w:rsid w:val="00B50B0B"/>
    <w:rsid w:val="00B72D20"/>
    <w:rsid w:val="00B81A2E"/>
    <w:rsid w:val="00B9747D"/>
    <w:rsid w:val="00BB7148"/>
    <w:rsid w:val="00BC7E04"/>
    <w:rsid w:val="00BD05DE"/>
    <w:rsid w:val="00BD34B6"/>
    <w:rsid w:val="00BF5DDC"/>
    <w:rsid w:val="00C200AE"/>
    <w:rsid w:val="00C214FE"/>
    <w:rsid w:val="00CC747F"/>
    <w:rsid w:val="00D038DD"/>
    <w:rsid w:val="00D33F8F"/>
    <w:rsid w:val="00D652D9"/>
    <w:rsid w:val="00D67451"/>
    <w:rsid w:val="00D852B6"/>
    <w:rsid w:val="00D95D45"/>
    <w:rsid w:val="00DB25E3"/>
    <w:rsid w:val="00DB42C7"/>
    <w:rsid w:val="00DC5D2A"/>
    <w:rsid w:val="00DF2945"/>
    <w:rsid w:val="00DF2E18"/>
    <w:rsid w:val="00E00ECA"/>
    <w:rsid w:val="00E02C06"/>
    <w:rsid w:val="00E17BF8"/>
    <w:rsid w:val="00E25EA4"/>
    <w:rsid w:val="00E301CA"/>
    <w:rsid w:val="00E33799"/>
    <w:rsid w:val="00E422EA"/>
    <w:rsid w:val="00E56A37"/>
    <w:rsid w:val="00E6273C"/>
    <w:rsid w:val="00E70E61"/>
    <w:rsid w:val="00E757C5"/>
    <w:rsid w:val="00EA567F"/>
    <w:rsid w:val="00EC5F32"/>
    <w:rsid w:val="00EF4A04"/>
    <w:rsid w:val="00F04BFE"/>
    <w:rsid w:val="00F15FF7"/>
    <w:rsid w:val="00F20BCC"/>
    <w:rsid w:val="00F31F4B"/>
    <w:rsid w:val="00F32DCE"/>
    <w:rsid w:val="00F82683"/>
    <w:rsid w:val="00F87859"/>
    <w:rsid w:val="00FC1BD7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C206C4"/>
  <w14:defaultImageDpi w14:val="330"/>
  <w15:chartTrackingRefBased/>
  <w15:docId w15:val="{C4C872A5-4518-4A14-B430-5966346B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AB1EFB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19704D"/>
    <w:pPr>
      <w:keepNext/>
      <w:keepLines/>
      <w:widowControl w:val="0"/>
      <w:pBdr>
        <w:top w:val="single" w:sz="18" w:space="10" w:color="20483C"/>
        <w:left w:val="single" w:sz="18" w:space="4" w:color="20483C"/>
        <w:bottom w:val="single" w:sz="18" w:space="0" w:color="20483C"/>
        <w:right w:val="single" w:sz="18" w:space="4" w:color="20483C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19704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8335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5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56A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963BD0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jpeg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hyperlink" Target="https://tinyurl.com/vw5ma5t3" TargetMode="External"/><Relationship Id="rId58" Type="http://schemas.openxmlformats.org/officeDocument/2006/relationships/image" Target="media/image46.png"/><Relationship Id="rId66" Type="http://schemas.openxmlformats.org/officeDocument/2006/relationships/image" Target="media/image51.png"/><Relationship Id="rId74" Type="http://schemas.openxmlformats.org/officeDocument/2006/relationships/image" Target="media/image61.jpe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hyperlink" Target="mailto:lee.benjamin@teaho.govt.nz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4.png"/><Relationship Id="rId73" Type="http://schemas.openxmlformats.org/officeDocument/2006/relationships/image" Target="media/image60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180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47.png"/><Relationship Id="rId67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57" Type="http://schemas.openxmlformats.org/officeDocument/2006/relationships/hyperlink" Target="https://forms.office.com/r/RMCRXnWdM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ael%20Wiltshire\Dropbox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</Template>
  <TotalTime>22</TotalTime>
  <Pages>12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Wiltshire</dc:creator>
  <cp:keywords/>
  <dc:description/>
  <cp:lastModifiedBy>Debbie Caterer</cp:lastModifiedBy>
  <cp:revision>16</cp:revision>
  <cp:lastPrinted>2025-11-25T20:04:00Z</cp:lastPrinted>
  <dcterms:created xsi:type="dcterms:W3CDTF">2025-11-25T19:57:00Z</dcterms:created>
  <dcterms:modified xsi:type="dcterms:W3CDTF">2025-12-07T23:10:00Z</dcterms:modified>
</cp:coreProperties>
</file>