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31A765" w14:textId="02E4D046" w:rsidR="00F87859" w:rsidRDefault="008811E2" w:rsidP="00F87859">
      <w:pPr>
        <w:rPr>
          <w:rFonts w:cs="Arial"/>
          <w:szCs w:val="32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2043264" behindDoc="0" locked="0" layoutInCell="1" allowOverlap="1" wp14:anchorId="77144BF3" wp14:editId="2F7BE671">
            <wp:simplePos x="0" y="0"/>
            <wp:positionH relativeFrom="margin">
              <wp:posOffset>-249382</wp:posOffset>
            </wp:positionH>
            <wp:positionV relativeFrom="margin">
              <wp:posOffset>-278246</wp:posOffset>
            </wp:positionV>
            <wp:extent cx="2350510" cy="1003300"/>
            <wp:effectExtent l="0" t="0" r="0" b="6350"/>
            <wp:wrapNone/>
            <wp:docPr id="42990096" name="Picture 20" descr="Te Aho o Te Kahu Cancer Control Agenc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0096" name="Picture 20" descr="Te Aho o Te Kahu Cancer Control Agenc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10" cy="100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9024" behindDoc="0" locked="0" layoutInCell="1" allowOverlap="1" wp14:anchorId="41B7EB93" wp14:editId="70ECDACD">
            <wp:simplePos x="0" y="0"/>
            <wp:positionH relativeFrom="margin">
              <wp:posOffset>4667019</wp:posOffset>
            </wp:positionH>
            <wp:positionV relativeFrom="page">
              <wp:posOffset>357158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F92B4" w14:textId="3967C926" w:rsidR="00F87859" w:rsidRDefault="00F87859" w:rsidP="00F87859">
      <w:pPr>
        <w:rPr>
          <w:rFonts w:cs="Arial"/>
          <w:szCs w:val="32"/>
        </w:rPr>
      </w:pPr>
    </w:p>
    <w:p w14:paraId="2FDBC208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CAF810E" w14:textId="77777777" w:rsidR="00F87859" w:rsidRDefault="00F87859" w:rsidP="00F87859">
      <w:pPr>
        <w:rPr>
          <w:rFonts w:cs="Arial"/>
          <w:szCs w:val="32"/>
        </w:rPr>
      </w:pPr>
    </w:p>
    <w:p w14:paraId="13F6A8E4" w14:textId="77777777" w:rsidR="00F87859" w:rsidRDefault="00F87859" w:rsidP="00F87859">
      <w:pPr>
        <w:rPr>
          <w:rFonts w:cs="Arial"/>
          <w:szCs w:val="32"/>
        </w:rPr>
      </w:pPr>
    </w:p>
    <w:p w14:paraId="78B9EC25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0FA545EC" w14:textId="4483B9E7" w:rsidR="00887F23" w:rsidRDefault="009D7A16" w:rsidP="00F87859">
      <w:pPr>
        <w:pStyle w:val="Title"/>
      </w:pPr>
      <w:r>
        <w:t>Disabled People and Cancer in Aotearoa New Zealand</w:t>
      </w:r>
    </w:p>
    <w:p w14:paraId="52783996" w14:textId="74BA61E7" w:rsidR="00887F23" w:rsidRDefault="0088299B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2D4AC924" wp14:editId="3892FF5C">
                <wp:simplePos x="0" y="0"/>
                <wp:positionH relativeFrom="column">
                  <wp:posOffset>1250950</wp:posOffset>
                </wp:positionH>
                <wp:positionV relativeFrom="paragraph">
                  <wp:posOffset>200025</wp:posOffset>
                </wp:positionV>
                <wp:extent cx="3644900" cy="3511550"/>
                <wp:effectExtent l="0" t="0" r="0" b="0"/>
                <wp:wrapNone/>
                <wp:docPr id="596532479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4900" cy="3511550"/>
                          <a:chOff x="0" y="0"/>
                          <a:chExt cx="3644900" cy="3511550"/>
                        </a:xfrm>
                      </wpg:grpSpPr>
                      <pic:pic xmlns:pic="http://schemas.openxmlformats.org/drawingml/2006/picture">
                        <pic:nvPicPr>
                          <pic:cNvPr id="1121950079" name="Picture 5" descr="An outline of a person. There is a picture of a cancer cell and the word &quot;cancer&quot; above it.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0" cy="3511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8783879" name="Rectangle 26"/>
                        <wps:cNvSpPr/>
                        <wps:spPr>
                          <a:xfrm>
                            <a:off x="1358900" y="114300"/>
                            <a:ext cx="2286000" cy="8699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1BFDC" id="Group 27" o:spid="_x0000_s1026" style="position:absolute;margin-left:98.5pt;margin-top:15.75pt;width:287pt;height:276.5pt;z-index:252047360" coordsize="36449,35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n outline of a person. There is a picture of a cancer cell and the word &quot;cancer&quot; above it." style="position:absolute;width:35115;height:35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">
                  <v:imagedata r:id="rId10" o:title="An outline of a person. There is a picture of a cancer cell and the word &quot;cancer&quot; above it"/>
                </v:shape>
                <v:rect id="Rectangle 26" o:spid="_x0000_s1028" style="position:absolute;left:13589;top:1143;width:22860;height:86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" fillcolor="white [3212]" stroked="f" strokeweight="1pt"/>
              </v:group>
            </w:pict>
          </mc:Fallback>
        </mc:AlternateContent>
      </w:r>
    </w:p>
    <w:p w14:paraId="69461AF0" w14:textId="77777777" w:rsidR="00887F23" w:rsidRDefault="00887F23" w:rsidP="00F87859">
      <w:pPr>
        <w:pStyle w:val="Title"/>
      </w:pPr>
    </w:p>
    <w:p w14:paraId="41845529" w14:textId="77777777" w:rsidR="00887F23" w:rsidRDefault="00887F23" w:rsidP="00F87859">
      <w:pPr>
        <w:pStyle w:val="Title"/>
      </w:pPr>
    </w:p>
    <w:p w14:paraId="0CC3D5EC" w14:textId="77777777" w:rsidR="00887F23" w:rsidRDefault="00887F23" w:rsidP="00F87859">
      <w:pPr>
        <w:pStyle w:val="Title"/>
      </w:pPr>
    </w:p>
    <w:p w14:paraId="4FF271E9" w14:textId="6BB270E0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 w:rsidRPr="008811E2">
        <w:rPr>
          <w:sz w:val="68"/>
          <w:szCs w:val="50"/>
        </w:rPr>
        <w:br/>
      </w:r>
      <w:r w:rsidR="00887F23" w:rsidRPr="00570380">
        <w:t xml:space="preserve">Published: </w:t>
      </w:r>
      <w:r w:rsidR="009F54CC">
        <w:t>March</w:t>
      </w:r>
      <w:r w:rsidR="009D7A16">
        <w:t xml:space="preserve"> 2026</w:t>
      </w:r>
    </w:p>
    <w:p w14:paraId="24E444AE" w14:textId="77777777" w:rsidR="001C244A" w:rsidRPr="00570380" w:rsidRDefault="001C244A" w:rsidP="001C244A">
      <w:pPr>
        <w:pStyle w:val="Heading1"/>
        <w:rPr>
          <w:noProof/>
          <w:lang w:val="en-NZ" w:eastAsia="en-NZ"/>
        </w:rPr>
      </w:pPr>
      <w:r>
        <w:br w:type="page"/>
      </w:r>
      <w:r>
        <w:rPr>
          <w:noProof/>
          <w:lang w:val="en-NZ" w:eastAsia="en-NZ"/>
        </w:rPr>
        <w:lastRenderedPageBreak/>
        <w:t>Before you start</w:t>
      </w:r>
    </w:p>
    <w:p w14:paraId="642B9A4E" w14:textId="77777777" w:rsidR="001C244A" w:rsidRDefault="001C244A" w:rsidP="001C244A"/>
    <w:p w14:paraId="77CB8D08" w14:textId="77777777" w:rsidR="001C244A" w:rsidRDefault="001C244A" w:rsidP="001C244A">
      <w:r w:rsidRPr="00CB1C0A">
        <w:rPr>
          <w:noProof/>
        </w:rPr>
        <w:drawing>
          <wp:anchor distT="0" distB="0" distL="114300" distR="114300" simplePos="0" relativeHeight="251799552" behindDoc="0" locked="0" layoutInCell="1" allowOverlap="1" wp14:anchorId="03540B02" wp14:editId="242478D7">
            <wp:simplePos x="0" y="0"/>
            <wp:positionH relativeFrom="margin">
              <wp:align>left</wp:align>
            </wp:positionH>
            <wp:positionV relativeFrom="page">
              <wp:posOffset>1962150</wp:posOffset>
            </wp:positionV>
            <wp:extent cx="1363345" cy="1927860"/>
            <wp:effectExtent l="0" t="0" r="8255" b="0"/>
            <wp:wrapNone/>
            <wp:docPr id="5985810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EE5EEC" w14:textId="77777777" w:rsidR="001C244A" w:rsidRPr="00CB1C0A" w:rsidRDefault="001C244A" w:rsidP="001C244A">
      <w:r w:rsidRPr="00CB1C0A">
        <w:t>This is a long document.</w:t>
      </w:r>
    </w:p>
    <w:p w14:paraId="11BC56AF" w14:textId="77777777" w:rsidR="001C244A" w:rsidRPr="00CB1C0A" w:rsidRDefault="001C244A" w:rsidP="001C244A"/>
    <w:p w14:paraId="01562DFA" w14:textId="77777777" w:rsidR="001C244A" w:rsidRPr="00CB1C0A" w:rsidRDefault="001C244A" w:rsidP="001C244A"/>
    <w:p w14:paraId="622E7E59" w14:textId="77777777" w:rsidR="001C244A" w:rsidRPr="00CB1C0A" w:rsidRDefault="001C244A" w:rsidP="001C244A">
      <w:r w:rsidRPr="00CB1C0A">
        <w:t>It can be hard for some people to read a document this long.</w:t>
      </w:r>
    </w:p>
    <w:p w14:paraId="2CB214D2" w14:textId="77777777" w:rsidR="001C244A" w:rsidRPr="00CB1C0A" w:rsidRDefault="001C244A" w:rsidP="001C244A"/>
    <w:p w14:paraId="46D57E3A" w14:textId="77777777" w:rsidR="001C244A" w:rsidRPr="00CB1C0A" w:rsidRDefault="001C244A" w:rsidP="001C244A"/>
    <w:p w14:paraId="07584AEB" w14:textId="77777777" w:rsidR="001C244A" w:rsidRDefault="001C244A" w:rsidP="001C244A">
      <w:r w:rsidRPr="00CB1C0A">
        <w:rPr>
          <w:noProof/>
        </w:rPr>
        <w:drawing>
          <wp:anchor distT="0" distB="0" distL="114300" distR="114300" simplePos="0" relativeHeight="251798528" behindDoc="0" locked="0" layoutInCell="1" allowOverlap="1" wp14:anchorId="39625127" wp14:editId="7FD1869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424305" cy="1310640"/>
            <wp:effectExtent l="0" t="0" r="4445" b="3810"/>
            <wp:wrapNone/>
            <wp:docPr id="35141632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C0A">
        <w:t>Some things you can do to make it easier are:</w:t>
      </w:r>
    </w:p>
    <w:p w14:paraId="613ED6A9" w14:textId="77777777" w:rsidR="001C244A" w:rsidRPr="00CB1C0A" w:rsidRDefault="001C244A" w:rsidP="001C244A">
      <w:pPr>
        <w:pStyle w:val="Listtoplevel"/>
      </w:pPr>
      <w:r w:rsidRPr="00CB1C0A">
        <w:t>read it a few pages at a time</w:t>
      </w:r>
    </w:p>
    <w:p w14:paraId="42BE0190" w14:textId="77777777" w:rsidR="001C244A" w:rsidRPr="00CB1C0A" w:rsidRDefault="001C244A" w:rsidP="001C244A">
      <w:pPr>
        <w:pStyle w:val="Listtoplevel"/>
      </w:pPr>
      <w:r w:rsidRPr="00CB1C0A">
        <w:drawing>
          <wp:anchor distT="0" distB="0" distL="114300" distR="114300" simplePos="0" relativeHeight="251800576" behindDoc="0" locked="0" layoutInCell="1" allowOverlap="1" wp14:anchorId="4B64B456" wp14:editId="263C95DE">
            <wp:simplePos x="0" y="0"/>
            <wp:positionH relativeFrom="margin">
              <wp:align>left</wp:align>
            </wp:positionH>
            <wp:positionV relativeFrom="paragraph">
              <wp:posOffset>770890</wp:posOffset>
            </wp:positionV>
            <wp:extent cx="1790700" cy="1092835"/>
            <wp:effectExtent l="0" t="0" r="0" b="0"/>
            <wp:wrapNone/>
            <wp:docPr id="2085587479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9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C0A">
        <w:t>set aside some quiet time to look at it</w:t>
      </w:r>
    </w:p>
    <w:p w14:paraId="0E4EC7EF" w14:textId="77777777" w:rsidR="001C244A" w:rsidRPr="00CB1C0A" w:rsidRDefault="001C244A" w:rsidP="001C244A">
      <w:pPr>
        <w:pStyle w:val="Listtoplevel"/>
      </w:pPr>
      <w:r w:rsidRPr="00CB1C0A">
        <w:t>have someone read it with you to support you to understand it.</w:t>
      </w:r>
    </w:p>
    <w:p w14:paraId="7F58CE66" w14:textId="77777777" w:rsidR="001C244A" w:rsidRDefault="001C244A" w:rsidP="001C244A"/>
    <w:p w14:paraId="0CF31033" w14:textId="77777777" w:rsidR="001C244A" w:rsidRDefault="001C244A" w:rsidP="001C244A"/>
    <w:p w14:paraId="63C132CA" w14:textId="77777777" w:rsidR="001C244A" w:rsidRDefault="001C244A" w:rsidP="001C244A">
      <w:pPr>
        <w:spacing w:line="240" w:lineRule="auto"/>
        <w:ind w:left="0"/>
      </w:pPr>
      <w:r>
        <w:br w:type="page"/>
      </w:r>
    </w:p>
    <w:p w14:paraId="05C66D6B" w14:textId="77777777" w:rsidR="001C244A" w:rsidRDefault="001C244A" w:rsidP="001C244A">
      <w:r w:rsidRPr="00CB1C0A"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1D390B1F" wp14:editId="7D4E1D3E">
            <wp:simplePos x="0" y="0"/>
            <wp:positionH relativeFrom="margin">
              <wp:align>left</wp:align>
            </wp:positionH>
            <wp:positionV relativeFrom="page">
              <wp:posOffset>655955</wp:posOffset>
            </wp:positionV>
            <wp:extent cx="1363345" cy="1927860"/>
            <wp:effectExtent l="0" t="0" r="8255" b="0"/>
            <wp:wrapNone/>
            <wp:docPr id="190135586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of the information in this document may make people:</w:t>
      </w:r>
    </w:p>
    <w:p w14:paraId="286042EB" w14:textId="77777777" w:rsidR="001C244A" w:rsidRDefault="001C244A" w:rsidP="001C244A">
      <w:pPr>
        <w:pStyle w:val="Listtoplevel"/>
      </w:pPr>
      <w:r>
        <w:t>upset</w:t>
      </w:r>
    </w:p>
    <w:p w14:paraId="0FF3E8D2" w14:textId="77777777" w:rsidR="001C244A" w:rsidRDefault="001C244A" w:rsidP="001C244A">
      <w:pPr>
        <w:pStyle w:val="Listtoplevel"/>
      </w:pPr>
      <w:r w:rsidRPr="00BF5919">
        <w:drawing>
          <wp:anchor distT="0" distB="0" distL="114300" distR="114300" simplePos="0" relativeHeight="251790336" behindDoc="0" locked="0" layoutInCell="1" allowOverlap="1" wp14:anchorId="49856747" wp14:editId="41A1950A">
            <wp:simplePos x="0" y="0"/>
            <wp:positionH relativeFrom="margin">
              <wp:posOffset>339</wp:posOffset>
            </wp:positionH>
            <wp:positionV relativeFrom="paragraph">
              <wp:posOffset>449580</wp:posOffset>
            </wp:positionV>
            <wp:extent cx="1143000" cy="1561928"/>
            <wp:effectExtent l="0" t="0" r="0" b="635"/>
            <wp:wrapNone/>
            <wp:docPr id="38552107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2107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6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worried.</w:t>
      </w:r>
    </w:p>
    <w:p w14:paraId="1B3783A7" w14:textId="77777777" w:rsidR="001C244A" w:rsidRDefault="001C244A" w:rsidP="001C244A"/>
    <w:p w14:paraId="3BC25C75" w14:textId="262FAE72" w:rsidR="001C244A" w:rsidRDefault="001C244A" w:rsidP="001C244A"/>
    <w:p w14:paraId="2A61D696" w14:textId="0E440962" w:rsidR="001C244A" w:rsidRDefault="009F54CC" w:rsidP="001C244A">
      <w:r>
        <w:rPr>
          <w:noProof/>
        </w:rPr>
        <w:drawing>
          <wp:anchor distT="0" distB="0" distL="114300" distR="114300" simplePos="0" relativeHeight="251792384" behindDoc="0" locked="0" layoutInCell="1" allowOverlap="1" wp14:anchorId="7F0FE001" wp14:editId="182F56F8">
            <wp:simplePos x="0" y="0"/>
            <wp:positionH relativeFrom="column">
              <wp:posOffset>648335</wp:posOffset>
            </wp:positionH>
            <wp:positionV relativeFrom="paragraph">
              <wp:posOffset>50800</wp:posOffset>
            </wp:positionV>
            <wp:extent cx="789305" cy="789305"/>
            <wp:effectExtent l="0" t="0" r="0" b="0"/>
            <wp:wrapNone/>
            <wp:docPr id="775831876" name="Graphic 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831876" name="Graphic 775831876" descr="Close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305" cy="789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44A">
        <w:t>This information is not meant to scare anyone.</w:t>
      </w:r>
    </w:p>
    <w:p w14:paraId="0672096B" w14:textId="77777777" w:rsidR="001C244A" w:rsidRDefault="001C244A" w:rsidP="001C244A"/>
    <w:p w14:paraId="5FE007F0" w14:textId="77777777" w:rsidR="001C244A" w:rsidRDefault="001C244A" w:rsidP="001C244A">
      <w:r w:rsidRPr="00BF5919">
        <w:rPr>
          <w:noProof/>
        </w:rPr>
        <w:drawing>
          <wp:anchor distT="0" distB="0" distL="114300" distR="114300" simplePos="0" relativeHeight="251793408" behindDoc="0" locked="0" layoutInCell="1" allowOverlap="1" wp14:anchorId="7BDA97A6" wp14:editId="1C2B3BCB">
            <wp:simplePos x="0" y="0"/>
            <wp:positionH relativeFrom="margin">
              <wp:posOffset>285</wp:posOffset>
            </wp:positionH>
            <wp:positionV relativeFrom="paragraph">
              <wp:posOffset>222885</wp:posOffset>
            </wp:positionV>
            <wp:extent cx="1296035" cy="1258847"/>
            <wp:effectExtent l="0" t="0" r="0" b="0"/>
            <wp:wrapNone/>
            <wp:docPr id="155514855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4855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25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D79A0" w14:textId="77777777" w:rsidR="001C244A" w:rsidRDefault="001C244A" w:rsidP="001C244A">
      <w:r>
        <w:t>This information does not mean the things in this document will happen to:</w:t>
      </w:r>
    </w:p>
    <w:p w14:paraId="244FB722" w14:textId="77777777" w:rsidR="001C244A" w:rsidRDefault="001C244A" w:rsidP="001C244A">
      <w:pPr>
        <w:pStyle w:val="Listtoplevel"/>
      </w:pPr>
      <w:r w:rsidRPr="00BF5919">
        <w:drawing>
          <wp:anchor distT="0" distB="0" distL="114300" distR="114300" simplePos="0" relativeHeight="251794432" behindDoc="0" locked="0" layoutInCell="1" allowOverlap="1" wp14:anchorId="5D10C07F" wp14:editId="24F9BF43">
            <wp:simplePos x="0" y="0"/>
            <wp:positionH relativeFrom="margin">
              <wp:posOffset>0</wp:posOffset>
            </wp:positionH>
            <wp:positionV relativeFrom="paragraph">
              <wp:posOffset>574040</wp:posOffset>
            </wp:positionV>
            <wp:extent cx="1428010" cy="1085850"/>
            <wp:effectExtent l="0" t="0" r="1270" b="0"/>
            <wp:wrapNone/>
            <wp:docPr id="90178795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8795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01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</w:t>
      </w:r>
    </w:p>
    <w:p w14:paraId="21315C2F" w14:textId="77777777" w:rsidR="001C244A" w:rsidRDefault="001C244A" w:rsidP="001C244A">
      <w:pPr>
        <w:pStyle w:val="Listtoplevel"/>
      </w:pPr>
      <w:r>
        <w:t>people you know.</w:t>
      </w:r>
    </w:p>
    <w:p w14:paraId="7DAA3FD3" w14:textId="77777777" w:rsidR="001C244A" w:rsidRDefault="001C244A" w:rsidP="001C244A">
      <w:pPr>
        <w:spacing w:line="240" w:lineRule="auto"/>
        <w:ind w:left="0"/>
      </w:pPr>
      <w:r>
        <w:br w:type="page"/>
      </w:r>
    </w:p>
    <w:p w14:paraId="075F902B" w14:textId="173E97E8" w:rsidR="001C244A" w:rsidRDefault="002774A5" w:rsidP="001C244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08448" behindDoc="0" locked="0" layoutInCell="1" allowOverlap="1" wp14:anchorId="57565FA5" wp14:editId="4C92DFDE">
            <wp:simplePos x="0" y="0"/>
            <wp:positionH relativeFrom="margin">
              <wp:align>left</wp:align>
            </wp:positionH>
            <wp:positionV relativeFrom="margin">
              <wp:posOffset>-171506</wp:posOffset>
            </wp:positionV>
            <wp:extent cx="1421394" cy="1421394"/>
            <wp:effectExtent l="0" t="0" r="7620" b="7620"/>
            <wp:wrapNone/>
            <wp:docPr id="1184302917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302917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394" cy="1421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44A">
        <w:rPr>
          <w:noProof/>
        </w:rPr>
        <w:t>This document talks about things like:</w:t>
      </w:r>
    </w:p>
    <w:p w14:paraId="782A87AD" w14:textId="77777777" w:rsidR="001C244A" w:rsidRDefault="001C244A" w:rsidP="001C244A">
      <w:pPr>
        <w:pStyle w:val="Listtoplevel"/>
      </w:pPr>
      <w:r>
        <w:t>medical care</w:t>
      </w:r>
    </w:p>
    <w:p w14:paraId="12A3F1AF" w14:textId="71308EEC" w:rsidR="001C244A" w:rsidRDefault="002774A5" w:rsidP="001C244A">
      <w:pPr>
        <w:pStyle w:val="Listtoplevel"/>
      </w:pPr>
      <w:r>
        <w:drawing>
          <wp:anchor distT="0" distB="0" distL="114300" distR="114300" simplePos="0" relativeHeight="252009472" behindDoc="0" locked="0" layoutInCell="1" allowOverlap="1" wp14:anchorId="593F4AE0" wp14:editId="39A33319">
            <wp:simplePos x="0" y="0"/>
            <wp:positionH relativeFrom="margin">
              <wp:align>left</wp:align>
            </wp:positionH>
            <wp:positionV relativeFrom="page">
              <wp:posOffset>2441575</wp:posOffset>
            </wp:positionV>
            <wp:extent cx="1122630" cy="1122630"/>
            <wp:effectExtent l="0" t="0" r="1905" b="1905"/>
            <wp:wrapNone/>
            <wp:docPr id="1191534969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34969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630" cy="112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44A">
        <w:t>death</w:t>
      </w:r>
    </w:p>
    <w:p w14:paraId="367B878A" w14:textId="776B79E7" w:rsidR="001C244A" w:rsidRDefault="001C244A" w:rsidP="001C244A">
      <w:pPr>
        <w:pStyle w:val="Listtoplevel"/>
      </w:pPr>
      <w:r>
        <w:t>abuse.</w:t>
      </w:r>
    </w:p>
    <w:p w14:paraId="3C0B7F1E" w14:textId="77777777" w:rsidR="001C244A" w:rsidRDefault="001C244A" w:rsidP="00615617"/>
    <w:p w14:paraId="20186E67" w14:textId="25E1BD15" w:rsidR="001C244A" w:rsidRDefault="001C244A" w:rsidP="00615617"/>
    <w:p w14:paraId="64502A5A" w14:textId="7A2CB1F5" w:rsidR="001C244A" w:rsidRDefault="009F447D" w:rsidP="001C244A">
      <w:r w:rsidRPr="00E12C9C">
        <w:rPr>
          <w:noProof/>
        </w:rPr>
        <w:drawing>
          <wp:anchor distT="0" distB="0" distL="114300" distR="114300" simplePos="0" relativeHeight="252058624" behindDoc="0" locked="0" layoutInCell="1" allowOverlap="1" wp14:anchorId="286AC2B3" wp14:editId="0A34774E">
            <wp:simplePos x="0" y="0"/>
            <wp:positionH relativeFrom="column">
              <wp:posOffset>60960</wp:posOffset>
            </wp:positionH>
            <wp:positionV relativeFrom="paragraph">
              <wp:posOffset>548640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44A">
        <w:t>If you are worried you can talk to your:</w:t>
      </w:r>
    </w:p>
    <w:p w14:paraId="72759CBA" w14:textId="568D7996" w:rsidR="001C244A" w:rsidRDefault="001C244A" w:rsidP="001C244A">
      <w:pPr>
        <w:pStyle w:val="Listtoplevel"/>
      </w:pPr>
      <w:r>
        <w:t>whānau / family</w:t>
      </w:r>
    </w:p>
    <w:p w14:paraId="20649F78" w14:textId="20F236B3" w:rsidR="001C244A" w:rsidRDefault="001C244A" w:rsidP="009F447D">
      <w:pPr>
        <w:pStyle w:val="Listtoplevel"/>
      </w:pPr>
      <w:r>
        <w:t>friends.</w:t>
      </w:r>
    </w:p>
    <w:p w14:paraId="63CA72F7" w14:textId="77777777" w:rsidR="009F447D" w:rsidRDefault="009F447D" w:rsidP="009F447D"/>
    <w:p w14:paraId="61F7C755" w14:textId="0660DEF6" w:rsidR="009F447D" w:rsidRDefault="009F447D" w:rsidP="009F447D"/>
    <w:p w14:paraId="3EC3BC97" w14:textId="4DDC5FD6" w:rsidR="009F447D" w:rsidRPr="009F447D" w:rsidRDefault="009F447D" w:rsidP="009F447D">
      <w:r>
        <w:rPr>
          <w:noProof/>
        </w:rPr>
        <w:drawing>
          <wp:anchor distT="0" distB="0" distL="114300" distR="114300" simplePos="0" relativeHeight="252057600" behindDoc="0" locked="0" layoutInCell="1" allowOverlap="1" wp14:anchorId="03458BBC" wp14:editId="1CB94262">
            <wp:simplePos x="0" y="0"/>
            <wp:positionH relativeFrom="margin">
              <wp:posOffset>60960</wp:posOffset>
            </wp:positionH>
            <wp:positionV relativeFrom="paragraph">
              <wp:posOffset>203200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447D">
        <w:t>You can also contact Need to Talk:</w:t>
      </w:r>
    </w:p>
    <w:p w14:paraId="7626B023" w14:textId="713E3E96" w:rsidR="009F447D" w:rsidRPr="009F447D" w:rsidRDefault="009F447D" w:rsidP="009F447D">
      <w:pPr>
        <w:pStyle w:val="Listtoplevel"/>
      </w:pPr>
      <w:r w:rsidRPr="009F447D">
        <w:t>call 1737</w:t>
      </w:r>
    </w:p>
    <w:p w14:paraId="45403343" w14:textId="53C7FF2D" w:rsidR="009F447D" w:rsidRPr="009F447D" w:rsidRDefault="009F447D" w:rsidP="009F447D">
      <w:pPr>
        <w:pStyle w:val="Listtoplevel"/>
      </w:pPr>
      <w:r w:rsidRPr="009F447D">
        <w:t>text 1737</w:t>
      </w:r>
      <w:r w:rsidR="00162EA3">
        <w:t>.</w:t>
      </w:r>
    </w:p>
    <w:p w14:paraId="4AFB779E" w14:textId="0B87E832" w:rsidR="009F447D" w:rsidRPr="009F447D" w:rsidRDefault="009F447D" w:rsidP="009F447D"/>
    <w:p w14:paraId="2C28BFEB" w14:textId="77E3701F" w:rsidR="009F447D" w:rsidRPr="009F447D" w:rsidRDefault="009F447D" w:rsidP="009F447D">
      <w:r>
        <w:rPr>
          <w:noProof/>
        </w:rPr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6D43FC76" wp14:editId="7892399D">
                <wp:simplePos x="0" y="0"/>
                <wp:positionH relativeFrom="column">
                  <wp:posOffset>0</wp:posOffset>
                </wp:positionH>
                <wp:positionV relativeFrom="paragraph">
                  <wp:posOffset>113030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22CBB" id="Group 1" o:spid="_x0000_s1026" alt="&quot;&quot;" style="position:absolute;margin-left:0;margin-top:8.9pt;width:152.4pt;height:103.5pt;z-index:252056576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"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24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">
                  <v:imagedata r:id="rId25" o:title="Close with solid fill"/>
                </v:shape>
              </v:group>
            </w:pict>
          </mc:Fallback>
        </mc:AlternateContent>
      </w:r>
    </w:p>
    <w:p w14:paraId="2E5838CB" w14:textId="0826A8CC" w:rsidR="001C244A" w:rsidRPr="009F447D" w:rsidRDefault="009F447D" w:rsidP="009F447D">
      <w:r w:rsidRPr="009F447D">
        <w:t>It does not cost any money to call / text 1737</w:t>
      </w:r>
      <w:r>
        <w:t>.</w:t>
      </w:r>
    </w:p>
    <w:p w14:paraId="69F18D71" w14:textId="07EACDEE" w:rsidR="00615617" w:rsidRDefault="00615617" w:rsidP="00615617">
      <w:pPr>
        <w:pStyle w:val="Heading1"/>
      </w:pPr>
      <w:r>
        <w:lastRenderedPageBreak/>
        <w:t xml:space="preserve">What you will find in this </w:t>
      </w:r>
      <w:r w:rsidR="0088299B">
        <w:t>Easy Read</w:t>
      </w:r>
    </w:p>
    <w:p w14:paraId="72CC13F2" w14:textId="33816E74" w:rsidR="00615617" w:rsidRDefault="00615617" w:rsidP="00615617"/>
    <w:p w14:paraId="1A261A56" w14:textId="19D00C2B" w:rsidR="00615617" w:rsidRDefault="00615617" w:rsidP="00615617"/>
    <w:p w14:paraId="42CD0C9D" w14:textId="2E2BD6E3" w:rsidR="00615617" w:rsidRPr="000A3C46" w:rsidRDefault="00615617" w:rsidP="00615617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4F69C5CA" w14:textId="77F061DA" w:rsidR="00615617" w:rsidRDefault="00615617" w:rsidP="00615617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27D5BFA9" w14:textId="4527CF2D" w:rsidR="00615617" w:rsidRPr="00335726" w:rsidRDefault="00031B86" w:rsidP="00615617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 w:rsidRPr="00335726">
        <w:rPr>
          <w:noProof/>
        </w:rPr>
        <w:drawing>
          <wp:anchor distT="0" distB="0" distL="114300" distR="114300" simplePos="0" relativeHeight="252011520" behindDoc="0" locked="0" layoutInCell="1" allowOverlap="1" wp14:anchorId="6042FB54" wp14:editId="44EC0BB1">
            <wp:simplePos x="0" y="0"/>
            <wp:positionH relativeFrom="margin">
              <wp:align>left</wp:align>
            </wp:positionH>
            <wp:positionV relativeFrom="page">
              <wp:posOffset>3005261</wp:posOffset>
            </wp:positionV>
            <wp:extent cx="1104523" cy="1016121"/>
            <wp:effectExtent l="0" t="0" r="635" b="0"/>
            <wp:wrapNone/>
            <wp:docPr id="20171551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551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523" cy="1016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671BD" w14:textId="392B367B" w:rsidR="00615617" w:rsidRPr="00335726" w:rsidRDefault="00615617" w:rsidP="00615617">
      <w:pPr>
        <w:pStyle w:val="contentspage"/>
      </w:pPr>
      <w:hyperlink w:anchor="_About_this_document" w:history="1">
        <w:r w:rsidRPr="00335726">
          <w:rPr>
            <w:rStyle w:val="Hyperlink"/>
            <w:color w:val="auto"/>
            <w:u w:val="none"/>
          </w:rPr>
          <w:t>About this document</w:t>
        </w:r>
        <w:r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7</w:t>
        </w:r>
      </w:hyperlink>
    </w:p>
    <w:p w14:paraId="33E6341B" w14:textId="74EA7723" w:rsidR="00615617" w:rsidRPr="00335726" w:rsidRDefault="00615617" w:rsidP="00615617">
      <w:pPr>
        <w:pStyle w:val="contentspage"/>
      </w:pPr>
    </w:p>
    <w:p w14:paraId="2169BE7C" w14:textId="5BC935C4" w:rsidR="00615617" w:rsidRPr="00335726" w:rsidRDefault="00615617" w:rsidP="00615617">
      <w:pPr>
        <w:pStyle w:val="contentspage"/>
      </w:pPr>
    </w:p>
    <w:p w14:paraId="70BD6A3E" w14:textId="0C9CA8E7" w:rsidR="00615617" w:rsidRPr="00335726" w:rsidRDefault="00031B86" w:rsidP="00615617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16640" behindDoc="0" locked="0" layoutInCell="1" allowOverlap="1" wp14:anchorId="6617FFC4" wp14:editId="2E895553">
            <wp:simplePos x="0" y="0"/>
            <wp:positionH relativeFrom="margin">
              <wp:align>left</wp:align>
            </wp:positionH>
            <wp:positionV relativeFrom="page">
              <wp:posOffset>4390528</wp:posOffset>
            </wp:positionV>
            <wp:extent cx="1013988" cy="1013988"/>
            <wp:effectExtent l="0" t="0" r="0" b="0"/>
            <wp:wrapNone/>
            <wp:docPr id="2039500603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500603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988" cy="1013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What_are_the" w:history="1">
        <w:r w:rsidR="00615617" w:rsidRPr="00335726">
          <w:rPr>
            <w:rStyle w:val="Hyperlink"/>
            <w:color w:val="auto"/>
            <w:u w:val="none"/>
          </w:rPr>
          <w:t xml:space="preserve">What </w:t>
        </w:r>
        <w:proofErr w:type="gramStart"/>
        <w:r w:rsidR="00615617" w:rsidRPr="00335726">
          <w:rPr>
            <w:rStyle w:val="Hyperlink"/>
            <w:color w:val="auto"/>
            <w:u w:val="none"/>
          </w:rPr>
          <w:t>are</w:t>
        </w:r>
        <w:proofErr w:type="gramEnd"/>
        <w:r w:rsidR="00615617" w:rsidRPr="00335726">
          <w:rPr>
            <w:rStyle w:val="Hyperlink"/>
            <w:color w:val="auto"/>
            <w:u w:val="none"/>
          </w:rPr>
          <w:t xml:space="preserve"> the </w:t>
        </w:r>
        <w:r w:rsidR="00D103C8">
          <w:rPr>
            <w:rStyle w:val="Hyperlink"/>
            <w:color w:val="auto"/>
            <w:u w:val="none"/>
          </w:rPr>
          <w:t>d</w:t>
        </w:r>
        <w:r w:rsidR="00D103C8" w:rsidRPr="00335726">
          <w:rPr>
            <w:rStyle w:val="Hyperlink"/>
            <w:color w:val="auto"/>
            <w:u w:val="none"/>
          </w:rPr>
          <w:t xml:space="preserve">isability </w:t>
        </w:r>
        <w:r w:rsidR="00615617" w:rsidRPr="00335726">
          <w:rPr>
            <w:rStyle w:val="Hyperlink"/>
            <w:color w:val="auto"/>
            <w:u w:val="none"/>
          </w:rPr>
          <w:t>and</w:t>
        </w:r>
        <w:r w:rsidR="00615617" w:rsidRPr="00335726">
          <w:rPr>
            <w:rStyle w:val="Hyperlink"/>
            <w:color w:val="auto"/>
            <w:u w:val="none"/>
          </w:rPr>
          <w:br/>
        </w:r>
        <w:r w:rsidR="00D103C8">
          <w:rPr>
            <w:rStyle w:val="Hyperlink"/>
            <w:color w:val="auto"/>
            <w:u w:val="none"/>
          </w:rPr>
          <w:t>c</w:t>
        </w:r>
        <w:r w:rsidR="00D103C8" w:rsidRPr="00335726">
          <w:rPr>
            <w:rStyle w:val="Hyperlink"/>
            <w:color w:val="auto"/>
            <w:u w:val="none"/>
          </w:rPr>
          <w:t xml:space="preserve">ancer </w:t>
        </w:r>
        <w:r w:rsidR="00D103C8">
          <w:rPr>
            <w:rStyle w:val="Hyperlink"/>
            <w:color w:val="auto"/>
            <w:u w:val="none"/>
          </w:rPr>
          <w:t>r</w:t>
        </w:r>
        <w:r w:rsidR="00D103C8" w:rsidRPr="00335726">
          <w:rPr>
            <w:rStyle w:val="Hyperlink"/>
            <w:color w:val="auto"/>
            <w:u w:val="none"/>
          </w:rPr>
          <w:t>eports</w:t>
        </w:r>
        <w:r w:rsidR="00615617" w:rsidRPr="00335726">
          <w:rPr>
            <w:rStyle w:val="Hyperlink"/>
            <w:color w:val="auto"/>
            <w:u w:val="none"/>
          </w:rPr>
          <w:t xml:space="preserve">? </w:t>
        </w:r>
        <w:r w:rsidR="00615617"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10</w:t>
        </w:r>
      </w:hyperlink>
    </w:p>
    <w:p w14:paraId="582B4D9F" w14:textId="21E95170" w:rsidR="00615617" w:rsidRPr="00335726" w:rsidRDefault="00031B86" w:rsidP="00655E69">
      <w:pPr>
        <w:pStyle w:val="contentspage"/>
        <w:ind w:left="0"/>
      </w:pPr>
      <w:r w:rsidRPr="00335726">
        <w:rPr>
          <w:noProof/>
        </w:rPr>
        <w:drawing>
          <wp:anchor distT="0" distB="0" distL="114300" distR="114300" simplePos="0" relativeHeight="252018688" behindDoc="0" locked="0" layoutInCell="1" allowOverlap="1" wp14:anchorId="50B6B3FA" wp14:editId="659B2AB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176950" cy="1176950"/>
            <wp:effectExtent l="0" t="0" r="4445" b="0"/>
            <wp:wrapNone/>
            <wp:docPr id="1591027719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27719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950" cy="117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D9F56" w14:textId="39DFCB9C" w:rsidR="00615617" w:rsidRPr="00335726" w:rsidRDefault="00655E69" w:rsidP="00615617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20736" behindDoc="0" locked="0" layoutInCell="1" allowOverlap="1" wp14:anchorId="54D013D2" wp14:editId="0CC1A477">
            <wp:simplePos x="0" y="0"/>
            <wp:positionH relativeFrom="margin">
              <wp:align>left</wp:align>
            </wp:positionH>
            <wp:positionV relativeFrom="page">
              <wp:posOffset>5782172</wp:posOffset>
            </wp:positionV>
            <wp:extent cx="1303699" cy="1303699"/>
            <wp:effectExtent l="0" t="0" r="0" b="0"/>
            <wp:wrapNone/>
            <wp:docPr id="133373484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73484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699" cy="1303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6602A" w14:textId="4FD9191D" w:rsidR="00615617" w:rsidRPr="00335726" w:rsidRDefault="00031B86" w:rsidP="00615617">
      <w:pPr>
        <w:pStyle w:val="contentspage"/>
      </w:pPr>
      <w:hyperlink w:anchor="_Disabled_people_and" w:history="1">
        <w:r w:rsidRPr="00335726">
          <w:rPr>
            <w:rStyle w:val="Hyperlink"/>
            <w:color w:val="auto"/>
            <w:u w:val="none"/>
          </w:rPr>
          <w:t>Disabled people and this project</w:t>
        </w:r>
        <w:r w:rsidR="00615617" w:rsidRPr="00335726">
          <w:rPr>
            <w:rStyle w:val="Hyperlink"/>
            <w:color w:val="auto"/>
            <w:u w:val="none"/>
          </w:rPr>
          <w:t xml:space="preserve"> </w:t>
        </w:r>
        <w:r w:rsidR="00615617"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15</w:t>
        </w:r>
      </w:hyperlink>
    </w:p>
    <w:p w14:paraId="3FE771A5" w14:textId="568065F4" w:rsidR="00615617" w:rsidRPr="00335726" w:rsidRDefault="00615617" w:rsidP="00655E69">
      <w:pPr>
        <w:tabs>
          <w:tab w:val="left" w:leader="dot" w:pos="8505"/>
        </w:tabs>
        <w:ind w:left="0" w:right="-188"/>
        <w:rPr>
          <w:rFonts w:cs="Arial"/>
          <w:bCs/>
          <w:szCs w:val="32"/>
        </w:rPr>
      </w:pPr>
    </w:p>
    <w:p w14:paraId="2CFFACD8" w14:textId="0757B572" w:rsidR="00615617" w:rsidRPr="00335726" w:rsidRDefault="00615617" w:rsidP="00615617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6796B581" w14:textId="01DC01B1" w:rsidR="00615617" w:rsidRPr="00335726" w:rsidRDefault="00031B86" w:rsidP="00615617">
      <w:pPr>
        <w:pStyle w:val="contentspage"/>
      </w:pPr>
      <w:hyperlink w:anchor="_How_we_found" w:history="1">
        <w:r w:rsidRPr="00335726">
          <w:rPr>
            <w:rStyle w:val="Hyperlink"/>
            <w:color w:val="auto"/>
            <w:u w:val="none"/>
          </w:rPr>
          <w:t xml:space="preserve">How we </w:t>
        </w:r>
        <w:r w:rsidR="001D420C">
          <w:rPr>
            <w:rStyle w:val="Hyperlink"/>
            <w:color w:val="auto"/>
            <w:u w:val="none"/>
          </w:rPr>
          <w:t>identified</w:t>
        </w:r>
        <w:r w:rsidRPr="00335726">
          <w:rPr>
            <w:rStyle w:val="Hyperlink"/>
            <w:color w:val="auto"/>
            <w:u w:val="none"/>
          </w:rPr>
          <w:t xml:space="preserve"> </w:t>
        </w:r>
        <w:r w:rsidR="001D420C">
          <w:rPr>
            <w:rStyle w:val="Hyperlink"/>
            <w:color w:val="auto"/>
            <w:u w:val="none"/>
          </w:rPr>
          <w:br/>
        </w:r>
        <w:r w:rsidRPr="00335726">
          <w:rPr>
            <w:rStyle w:val="Hyperlink"/>
            <w:color w:val="auto"/>
            <w:u w:val="none"/>
          </w:rPr>
          <w:t>disabled people</w:t>
        </w:r>
        <w:r w:rsidR="00615617"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17</w:t>
        </w:r>
      </w:hyperlink>
    </w:p>
    <w:p w14:paraId="1BBE0A4E" w14:textId="5992F16B" w:rsidR="00615617" w:rsidRPr="00335726" w:rsidRDefault="00655E69" w:rsidP="00615617">
      <w:pPr>
        <w:pStyle w:val="contentspage"/>
      </w:pPr>
      <w:r w:rsidRPr="00335726">
        <w:rPr>
          <w:b/>
          <w:bCs w:val="0"/>
          <w:noProof/>
        </w:rPr>
        <w:drawing>
          <wp:anchor distT="0" distB="0" distL="114300" distR="114300" simplePos="0" relativeHeight="252022784" behindDoc="0" locked="0" layoutInCell="1" allowOverlap="1" wp14:anchorId="5867E5CE" wp14:editId="7BCF2CBD">
            <wp:simplePos x="0" y="0"/>
            <wp:positionH relativeFrom="margin">
              <wp:align>left</wp:align>
            </wp:positionH>
            <wp:positionV relativeFrom="page">
              <wp:posOffset>7311446</wp:posOffset>
            </wp:positionV>
            <wp:extent cx="810357" cy="1095469"/>
            <wp:effectExtent l="0" t="0" r="8890" b="0"/>
            <wp:wrapNone/>
            <wp:docPr id="1031911142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11142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357" cy="109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E1026" w14:textId="5DB4AC04" w:rsidR="00615617" w:rsidRPr="00335726" w:rsidRDefault="00615617" w:rsidP="00615617">
      <w:pPr>
        <w:pStyle w:val="contentspage"/>
      </w:pPr>
    </w:p>
    <w:p w14:paraId="1EDE7C64" w14:textId="3F08800C" w:rsidR="00615617" w:rsidRPr="00335726" w:rsidRDefault="00615617" w:rsidP="00615617">
      <w:pPr>
        <w:pStyle w:val="contentspage"/>
      </w:pPr>
      <w:hyperlink w:anchor="_Key_findings" w:history="1">
        <w:r w:rsidRPr="00335726">
          <w:rPr>
            <w:rStyle w:val="Hyperlink"/>
            <w:color w:val="auto"/>
            <w:u w:val="none"/>
          </w:rPr>
          <w:t>Key finding</w:t>
        </w:r>
        <w:r w:rsidR="00031B86" w:rsidRPr="00335726">
          <w:rPr>
            <w:rStyle w:val="Hyperlink"/>
            <w:color w:val="auto"/>
            <w:u w:val="none"/>
          </w:rPr>
          <w:t>s</w:t>
        </w:r>
        <w:r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19</w:t>
        </w:r>
      </w:hyperlink>
    </w:p>
    <w:p w14:paraId="5856C219" w14:textId="77777777" w:rsidR="00615617" w:rsidRPr="00335726" w:rsidRDefault="00615617" w:rsidP="00615617">
      <w:pPr>
        <w:pStyle w:val="contentspage"/>
      </w:pPr>
    </w:p>
    <w:p w14:paraId="136114A6" w14:textId="00C715BE" w:rsidR="00615617" w:rsidRPr="00335726" w:rsidRDefault="00615617" w:rsidP="00615617">
      <w:pPr>
        <w:pStyle w:val="contentspage"/>
      </w:pPr>
    </w:p>
    <w:p w14:paraId="5A6C27A8" w14:textId="703987F0" w:rsidR="00615617" w:rsidRPr="00335726" w:rsidRDefault="00031B86" w:rsidP="001D420C">
      <w:pPr>
        <w:pStyle w:val="contentspage"/>
      </w:pPr>
      <w:hyperlink w:anchor="_Disabled_people_with" w:history="1">
        <w:r w:rsidRPr="00335726">
          <w:rPr>
            <w:rStyle w:val="Hyperlink"/>
            <w:color w:val="auto"/>
            <w:u w:val="none"/>
          </w:rPr>
          <w:t>Disabled people with cancer</w:t>
        </w:r>
        <w:r w:rsidR="00615617"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21</w:t>
        </w:r>
      </w:hyperlink>
    </w:p>
    <w:p w14:paraId="5868542F" w14:textId="77F87424" w:rsidR="00655E69" w:rsidRPr="000A3C46" w:rsidRDefault="00655E69" w:rsidP="00655E69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023A2EE1" w14:textId="6F0B780C" w:rsidR="00615617" w:rsidRDefault="00615617" w:rsidP="00615617">
      <w:pPr>
        <w:pStyle w:val="contentspage"/>
      </w:pPr>
    </w:p>
    <w:p w14:paraId="008BD20E" w14:textId="118C7AD3" w:rsidR="00655E69" w:rsidRDefault="00655E69" w:rsidP="00615617">
      <w:pPr>
        <w:pStyle w:val="contentspage"/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1158D0D9" wp14:editId="168B3C98">
            <wp:simplePos x="0" y="0"/>
            <wp:positionH relativeFrom="margin">
              <wp:align>left</wp:align>
            </wp:positionH>
            <wp:positionV relativeFrom="paragraph">
              <wp:posOffset>222941</wp:posOffset>
            </wp:positionV>
            <wp:extent cx="1204111" cy="1204111"/>
            <wp:effectExtent l="0" t="0" r="0" b="0"/>
            <wp:wrapNone/>
            <wp:docPr id="787438465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438465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4111" cy="1204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250EDC" w14:textId="75CF9680" w:rsidR="00615617" w:rsidRPr="00335726" w:rsidRDefault="00031B86" w:rsidP="00615617">
      <w:pPr>
        <w:pStyle w:val="contentspage"/>
      </w:pPr>
      <w:hyperlink w:anchor="_Getting_checked_for" w:history="1">
        <w:r w:rsidRPr="00335726">
          <w:rPr>
            <w:rStyle w:val="Hyperlink"/>
            <w:color w:val="auto"/>
            <w:u w:val="none"/>
          </w:rPr>
          <w:t>Getting checked for cancer</w:t>
        </w:r>
        <w:r w:rsidR="00615617"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27</w:t>
        </w:r>
      </w:hyperlink>
    </w:p>
    <w:p w14:paraId="61B7CC56" w14:textId="07F1407A" w:rsidR="00615617" w:rsidRPr="00335726" w:rsidRDefault="00615617" w:rsidP="00615617">
      <w:pPr>
        <w:pStyle w:val="contentspage"/>
      </w:pPr>
    </w:p>
    <w:p w14:paraId="6326FBD6" w14:textId="51217453" w:rsidR="00615617" w:rsidRPr="00335726" w:rsidRDefault="00615617" w:rsidP="00615617">
      <w:pPr>
        <w:pStyle w:val="contentspage"/>
      </w:pPr>
    </w:p>
    <w:p w14:paraId="69983448" w14:textId="34E9681E" w:rsidR="00615617" w:rsidRPr="00335726" w:rsidRDefault="00655E69" w:rsidP="00615617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26880" behindDoc="0" locked="0" layoutInCell="1" allowOverlap="1" wp14:anchorId="14EF3E79" wp14:editId="55F441C0">
            <wp:simplePos x="0" y="0"/>
            <wp:positionH relativeFrom="margin">
              <wp:align>left</wp:align>
            </wp:positionH>
            <wp:positionV relativeFrom="paragraph">
              <wp:posOffset>209853</wp:posOffset>
            </wp:positionV>
            <wp:extent cx="1152939" cy="1152939"/>
            <wp:effectExtent l="0" t="0" r="9525" b="0"/>
            <wp:wrapNone/>
            <wp:docPr id="194839102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9102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939" cy="1152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Cancer_care_for" w:history="1">
        <w:r w:rsidR="00031B86" w:rsidRPr="00335726">
          <w:rPr>
            <w:rStyle w:val="Hyperlink"/>
            <w:color w:val="auto"/>
            <w:u w:val="none"/>
          </w:rPr>
          <w:t>Cancer care for disabled people</w:t>
        </w:r>
        <w:r w:rsidR="00615617" w:rsidRPr="00335726">
          <w:rPr>
            <w:rStyle w:val="Hyperlink"/>
            <w:color w:val="auto"/>
            <w:u w:val="none"/>
          </w:rPr>
          <w:t xml:space="preserve"> </w:t>
        </w:r>
        <w:r w:rsidR="00615617" w:rsidRPr="00335726">
          <w:rPr>
            <w:rStyle w:val="Hyperlink"/>
            <w:color w:val="auto"/>
            <w:u w:val="none"/>
          </w:rPr>
          <w:tab/>
        </w:r>
        <w:r w:rsidRPr="00335726">
          <w:rPr>
            <w:rStyle w:val="Hyperlink"/>
            <w:color w:val="auto"/>
            <w:u w:val="none"/>
          </w:rPr>
          <w:t>30</w:t>
        </w:r>
      </w:hyperlink>
    </w:p>
    <w:p w14:paraId="58D4BA64" w14:textId="07C5234C" w:rsidR="00031B86" w:rsidRPr="00335726" w:rsidRDefault="00031B86" w:rsidP="00615617">
      <w:pPr>
        <w:pStyle w:val="contentspage"/>
      </w:pPr>
    </w:p>
    <w:p w14:paraId="289C87AC" w14:textId="58BE045E" w:rsidR="00031B86" w:rsidRPr="00335726" w:rsidRDefault="00031B86" w:rsidP="00615617">
      <w:pPr>
        <w:pStyle w:val="contentspage"/>
      </w:pPr>
    </w:p>
    <w:p w14:paraId="5F5B61DB" w14:textId="7108671A" w:rsidR="00031B86" w:rsidRPr="00335726" w:rsidRDefault="00031B86" w:rsidP="00615617">
      <w:pPr>
        <w:pStyle w:val="contentspage"/>
      </w:pPr>
      <w:hyperlink w:anchor="_Health_care_workers" w:history="1">
        <w:r w:rsidRPr="00335726">
          <w:rPr>
            <w:rStyle w:val="Hyperlink"/>
            <w:color w:val="auto"/>
            <w:u w:val="none"/>
          </w:rPr>
          <w:t xml:space="preserve">Healthcare workers and </w:t>
        </w:r>
        <w:r w:rsidR="00655E69" w:rsidRPr="00335726">
          <w:rPr>
            <w:rStyle w:val="Hyperlink"/>
            <w:color w:val="auto"/>
            <w:u w:val="none"/>
          </w:rPr>
          <w:br/>
        </w:r>
        <w:r w:rsidRPr="00335726">
          <w:rPr>
            <w:rStyle w:val="Hyperlink"/>
            <w:color w:val="auto"/>
            <w:u w:val="none"/>
          </w:rPr>
          <w:t xml:space="preserve">disability </w:t>
        </w:r>
        <w:r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31</w:t>
        </w:r>
      </w:hyperlink>
    </w:p>
    <w:p w14:paraId="189AEB14" w14:textId="15E7A02B" w:rsidR="00031B86" w:rsidRPr="00335726" w:rsidRDefault="00655E69" w:rsidP="00615617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30976" behindDoc="0" locked="0" layoutInCell="1" allowOverlap="1" wp14:anchorId="0C82969D" wp14:editId="76A03E86">
            <wp:simplePos x="0" y="0"/>
            <wp:positionH relativeFrom="margin">
              <wp:align>left</wp:align>
            </wp:positionH>
            <wp:positionV relativeFrom="page">
              <wp:posOffset>4600961</wp:posOffset>
            </wp:positionV>
            <wp:extent cx="1086416" cy="1086416"/>
            <wp:effectExtent l="0" t="0" r="0" b="0"/>
            <wp:wrapNone/>
            <wp:docPr id="1428707067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707067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416" cy="1086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CF625" w14:textId="7B1973D0" w:rsidR="00031B86" w:rsidRPr="00335726" w:rsidRDefault="00031B86" w:rsidP="00615617">
      <w:pPr>
        <w:pStyle w:val="contentspage"/>
      </w:pPr>
    </w:p>
    <w:p w14:paraId="14626961" w14:textId="27222DA8" w:rsidR="00031B86" w:rsidRPr="00335726" w:rsidRDefault="00031B86" w:rsidP="00655E69">
      <w:pPr>
        <w:pStyle w:val="contentspage"/>
      </w:pPr>
      <w:hyperlink w:anchor="_Testing_disabled_people" w:history="1">
        <w:r w:rsidRPr="00335726">
          <w:rPr>
            <w:rStyle w:val="Hyperlink"/>
            <w:color w:val="auto"/>
            <w:u w:val="none"/>
          </w:rPr>
          <w:t xml:space="preserve">Testing disabled people for </w:t>
        </w:r>
        <w:r w:rsidR="00655E69" w:rsidRPr="00335726">
          <w:rPr>
            <w:rStyle w:val="Hyperlink"/>
            <w:color w:val="auto"/>
            <w:u w:val="none"/>
          </w:rPr>
          <w:br/>
        </w:r>
        <w:r w:rsidRPr="00335726">
          <w:rPr>
            <w:rStyle w:val="Hyperlink"/>
            <w:color w:val="auto"/>
            <w:u w:val="none"/>
          </w:rPr>
          <w:t xml:space="preserve">cancer </w:t>
        </w:r>
        <w:r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32</w:t>
        </w:r>
      </w:hyperlink>
    </w:p>
    <w:p w14:paraId="3AA597E7" w14:textId="0C1A91A1" w:rsidR="00031B86" w:rsidRPr="00335726" w:rsidRDefault="00031B86" w:rsidP="00655E69">
      <w:pPr>
        <w:tabs>
          <w:tab w:val="left" w:leader="dot" w:pos="8505"/>
        </w:tabs>
        <w:ind w:left="0" w:right="-188"/>
        <w:rPr>
          <w:rFonts w:cs="Arial"/>
          <w:bCs/>
          <w:szCs w:val="32"/>
        </w:rPr>
      </w:pPr>
    </w:p>
    <w:p w14:paraId="7DC13B00" w14:textId="6B29FA48" w:rsidR="00031B86" w:rsidRPr="00335726" w:rsidRDefault="00655E69" w:rsidP="00031B86">
      <w:pPr>
        <w:tabs>
          <w:tab w:val="left" w:leader="dot" w:pos="8505"/>
        </w:tabs>
        <w:ind w:left="3402" w:right="-188"/>
        <w:rPr>
          <w:rStyle w:val="Hyperlink"/>
          <w:rFonts w:cs="Arial"/>
          <w:bCs/>
          <w:color w:val="auto"/>
          <w:szCs w:val="32"/>
          <w:u w:val="none"/>
        </w:rPr>
      </w:pPr>
      <w:r w:rsidRPr="00335726">
        <w:rPr>
          <w:noProof/>
        </w:rPr>
        <w:drawing>
          <wp:anchor distT="0" distB="0" distL="114300" distR="114300" simplePos="0" relativeHeight="252033024" behindDoc="0" locked="0" layoutInCell="1" allowOverlap="1" wp14:anchorId="6D87C728" wp14:editId="7C8B9A6E">
            <wp:simplePos x="0" y="0"/>
            <wp:positionH relativeFrom="margin">
              <wp:align>left</wp:align>
            </wp:positionH>
            <wp:positionV relativeFrom="page">
              <wp:posOffset>5828831</wp:posOffset>
            </wp:positionV>
            <wp:extent cx="1095375" cy="1040130"/>
            <wp:effectExtent l="0" t="0" r="9525" b="7620"/>
            <wp:wrapNone/>
            <wp:docPr id="58865310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5310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726" w:rsidRPr="00335726">
        <w:rPr>
          <w:rFonts w:cs="Arial"/>
          <w:bCs/>
          <w:szCs w:val="32"/>
        </w:rPr>
        <w:fldChar w:fldCharType="begin"/>
      </w:r>
      <w:r w:rsidR="00335726" w:rsidRPr="00335726">
        <w:rPr>
          <w:rFonts w:cs="Arial"/>
          <w:bCs/>
          <w:szCs w:val="32"/>
        </w:rPr>
        <w:instrText>HYPERLINK  \l "_Using_data_to"</w:instrText>
      </w:r>
      <w:r w:rsidR="00335726" w:rsidRPr="00335726">
        <w:rPr>
          <w:rFonts w:cs="Arial"/>
          <w:bCs/>
          <w:szCs w:val="32"/>
        </w:rPr>
      </w:r>
      <w:r w:rsidR="00335726" w:rsidRPr="00335726">
        <w:rPr>
          <w:rFonts w:cs="Arial"/>
          <w:bCs/>
          <w:szCs w:val="32"/>
        </w:rPr>
        <w:fldChar w:fldCharType="separate"/>
      </w:r>
    </w:p>
    <w:p w14:paraId="79017724" w14:textId="7C4FCF89" w:rsidR="00031B86" w:rsidRPr="00335726" w:rsidRDefault="00031B86" w:rsidP="00031B86">
      <w:pPr>
        <w:pStyle w:val="contentspage"/>
      </w:pPr>
      <w:r w:rsidRPr="00335726">
        <w:rPr>
          <w:rStyle w:val="Hyperlink"/>
          <w:bCs w:val="0"/>
          <w:color w:val="auto"/>
          <w:u w:val="none"/>
        </w:rPr>
        <w:t>Using data to make cancer care</w:t>
      </w:r>
      <w:r w:rsidRPr="00335726">
        <w:rPr>
          <w:rStyle w:val="Hyperlink"/>
          <w:bCs w:val="0"/>
          <w:color w:val="auto"/>
          <w:u w:val="none"/>
        </w:rPr>
        <w:br/>
        <w:t>better</w:t>
      </w:r>
      <w:r w:rsidRPr="00335726">
        <w:rPr>
          <w:rStyle w:val="Hyperlink"/>
          <w:bCs w:val="0"/>
          <w:color w:val="auto"/>
          <w:u w:val="none"/>
        </w:rPr>
        <w:tab/>
        <w:t>3</w:t>
      </w:r>
      <w:r w:rsidR="00655E69" w:rsidRPr="00335726">
        <w:rPr>
          <w:rStyle w:val="Hyperlink"/>
          <w:bCs w:val="0"/>
          <w:color w:val="auto"/>
          <w:u w:val="none"/>
        </w:rPr>
        <w:t>4</w:t>
      </w:r>
      <w:r w:rsidR="00335726" w:rsidRPr="00335726">
        <w:fldChar w:fldCharType="end"/>
      </w:r>
    </w:p>
    <w:p w14:paraId="4844A1EE" w14:textId="2B198933" w:rsidR="00031B86" w:rsidRPr="00335726" w:rsidRDefault="00031B86" w:rsidP="00031B86">
      <w:pPr>
        <w:pStyle w:val="contentspage"/>
      </w:pPr>
    </w:p>
    <w:p w14:paraId="0C04F910" w14:textId="72517905" w:rsidR="00031B86" w:rsidRPr="00335726" w:rsidRDefault="00655E69" w:rsidP="00031B86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35072" behindDoc="0" locked="0" layoutInCell="1" allowOverlap="1" wp14:anchorId="6A4BA8F8" wp14:editId="12B062A1">
            <wp:simplePos x="0" y="0"/>
            <wp:positionH relativeFrom="margin">
              <wp:align>left</wp:align>
            </wp:positionH>
            <wp:positionV relativeFrom="page">
              <wp:posOffset>7226549</wp:posOffset>
            </wp:positionV>
            <wp:extent cx="1294130" cy="1294130"/>
            <wp:effectExtent l="0" t="0" r="1270" b="1270"/>
            <wp:wrapNone/>
            <wp:docPr id="869908931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908931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386DF" w14:textId="07867AE6" w:rsidR="00031B86" w:rsidRDefault="00031B86" w:rsidP="00031B86">
      <w:pPr>
        <w:pStyle w:val="contentspage"/>
      </w:pPr>
      <w:hyperlink w:anchor="_Better_cancer_services_1" w:history="1">
        <w:r w:rsidRPr="00335726">
          <w:rPr>
            <w:rStyle w:val="Hyperlink"/>
            <w:color w:val="auto"/>
            <w:u w:val="none"/>
          </w:rPr>
          <w:t>Better cancer services for</w:t>
        </w:r>
        <w:r w:rsidRPr="00335726">
          <w:rPr>
            <w:rStyle w:val="Hyperlink"/>
            <w:color w:val="auto"/>
            <w:u w:val="none"/>
          </w:rPr>
          <w:br/>
          <w:t>disabled people</w:t>
        </w:r>
        <w:r w:rsidRPr="00335726">
          <w:rPr>
            <w:rStyle w:val="Hyperlink"/>
            <w:color w:val="auto"/>
            <w:u w:val="none"/>
          </w:rPr>
          <w:tab/>
        </w:r>
        <w:r w:rsidR="00655E69" w:rsidRPr="00335726">
          <w:rPr>
            <w:rStyle w:val="Hyperlink"/>
            <w:color w:val="auto"/>
            <w:u w:val="none"/>
          </w:rPr>
          <w:t>3</w:t>
        </w:r>
        <w:r w:rsidRPr="00335726">
          <w:rPr>
            <w:rStyle w:val="Hyperlink"/>
            <w:color w:val="auto"/>
            <w:u w:val="none"/>
          </w:rPr>
          <w:t>7</w:t>
        </w:r>
      </w:hyperlink>
    </w:p>
    <w:p w14:paraId="0EE9EB5C" w14:textId="77777777" w:rsidR="00031B86" w:rsidRDefault="00031B86" w:rsidP="00031B86">
      <w:pPr>
        <w:pStyle w:val="contentspage"/>
      </w:pPr>
    </w:p>
    <w:p w14:paraId="3EF6F3CD" w14:textId="4B9E37C4" w:rsidR="00031B86" w:rsidRDefault="00031B86" w:rsidP="00031B86">
      <w:pPr>
        <w:pStyle w:val="contentspage"/>
      </w:pPr>
    </w:p>
    <w:p w14:paraId="1164C486" w14:textId="317A8632" w:rsidR="00655E69" w:rsidRPr="000A3C46" w:rsidRDefault="00655E69" w:rsidP="00655E69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3F80EC34" w14:textId="5E042CB9" w:rsidR="00655E69" w:rsidRDefault="00655E69" w:rsidP="00031B86">
      <w:pPr>
        <w:pStyle w:val="contentspage"/>
      </w:pPr>
    </w:p>
    <w:p w14:paraId="1FC93F5E" w14:textId="447AF85E" w:rsidR="00655E69" w:rsidRDefault="00655E69" w:rsidP="00031B86">
      <w:pPr>
        <w:pStyle w:val="contentspage"/>
      </w:pPr>
      <w:r>
        <w:rPr>
          <w:noProof/>
        </w:rPr>
        <w:drawing>
          <wp:anchor distT="0" distB="0" distL="114300" distR="114300" simplePos="0" relativeHeight="252037120" behindDoc="0" locked="0" layoutInCell="1" allowOverlap="1" wp14:anchorId="7A07B4A6" wp14:editId="13C466EC">
            <wp:simplePos x="0" y="0"/>
            <wp:positionH relativeFrom="margin">
              <wp:align>left</wp:align>
            </wp:positionH>
            <wp:positionV relativeFrom="margin">
              <wp:posOffset>857581</wp:posOffset>
            </wp:positionV>
            <wp:extent cx="1493822" cy="1001414"/>
            <wp:effectExtent l="0" t="0" r="0" b="8255"/>
            <wp:wrapNone/>
            <wp:docPr id="1639072608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72608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22" cy="1001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3CEF9" w14:textId="0E29C279" w:rsidR="00031B86" w:rsidRPr="00335726" w:rsidRDefault="00031B86" w:rsidP="00031B86">
      <w:pPr>
        <w:pStyle w:val="contentspage"/>
      </w:pPr>
      <w:hyperlink w:anchor="_How_cancer_affects" w:history="1">
        <w:r w:rsidRPr="00335726">
          <w:rPr>
            <w:rStyle w:val="Hyperlink"/>
            <w:color w:val="auto"/>
            <w:u w:val="none"/>
          </w:rPr>
          <w:t xml:space="preserve">How cancer affects tāngata </w:t>
        </w:r>
        <w:r w:rsidRPr="00335726">
          <w:rPr>
            <w:rStyle w:val="Hyperlink"/>
            <w:color w:val="auto"/>
            <w:u w:val="none"/>
          </w:rPr>
          <w:br/>
        </w:r>
        <w:proofErr w:type="spellStart"/>
        <w:r w:rsidRPr="00335726">
          <w:rPr>
            <w:rStyle w:val="Hyperlink"/>
            <w:color w:val="auto"/>
            <w:u w:val="none"/>
          </w:rPr>
          <w:t>whaikaha</w:t>
        </w:r>
        <w:proofErr w:type="spellEnd"/>
        <w:r w:rsidRPr="00335726">
          <w:rPr>
            <w:rStyle w:val="Hyperlink"/>
            <w:color w:val="auto"/>
            <w:u w:val="none"/>
          </w:rPr>
          <w:t xml:space="preserve"> Māori / disabled Māori</w:t>
        </w:r>
        <w:r w:rsidRPr="00335726">
          <w:rPr>
            <w:rStyle w:val="Hyperlink"/>
            <w:color w:val="auto"/>
            <w:u w:val="none"/>
          </w:rPr>
          <w:tab/>
          <w:t>3</w:t>
        </w:r>
        <w:r w:rsidR="00655E69" w:rsidRPr="00335726">
          <w:rPr>
            <w:rStyle w:val="Hyperlink"/>
            <w:color w:val="auto"/>
            <w:u w:val="none"/>
          </w:rPr>
          <w:t>8</w:t>
        </w:r>
      </w:hyperlink>
    </w:p>
    <w:p w14:paraId="7E57F594" w14:textId="796633D2" w:rsidR="00031B86" w:rsidRPr="00335726" w:rsidRDefault="00031B86" w:rsidP="00031B86">
      <w:pPr>
        <w:pStyle w:val="contentspage"/>
      </w:pPr>
    </w:p>
    <w:p w14:paraId="0F7527C7" w14:textId="182A5E91" w:rsidR="00031B86" w:rsidRPr="00335726" w:rsidRDefault="00031B86" w:rsidP="00031B86">
      <w:pPr>
        <w:pStyle w:val="contentspage"/>
      </w:pPr>
    </w:p>
    <w:p w14:paraId="1C83BE42" w14:textId="2A71437B" w:rsidR="00031B86" w:rsidRPr="00335726" w:rsidRDefault="00655E69" w:rsidP="00031B86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39168" behindDoc="0" locked="0" layoutInCell="1" allowOverlap="1" wp14:anchorId="3C960944" wp14:editId="70AD3A8E">
            <wp:simplePos x="0" y="0"/>
            <wp:positionH relativeFrom="margin">
              <wp:align>left</wp:align>
            </wp:positionH>
            <wp:positionV relativeFrom="page">
              <wp:posOffset>3382010</wp:posOffset>
            </wp:positionV>
            <wp:extent cx="1357630" cy="1357630"/>
            <wp:effectExtent l="0" t="0" r="0" b="0"/>
            <wp:wrapNone/>
            <wp:docPr id="1026628873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628873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How_the_health" w:history="1">
        <w:r w:rsidR="00031B86" w:rsidRPr="00335726">
          <w:rPr>
            <w:rStyle w:val="Hyperlink"/>
            <w:color w:val="auto"/>
            <w:u w:val="none"/>
          </w:rPr>
          <w:t xml:space="preserve">How the health system can </w:t>
        </w:r>
        <w:r w:rsidR="00031B86" w:rsidRPr="00335726">
          <w:rPr>
            <w:rStyle w:val="Hyperlink"/>
            <w:color w:val="auto"/>
            <w:u w:val="none"/>
          </w:rPr>
          <w:br/>
          <w:t>use these reports</w:t>
        </w:r>
        <w:r w:rsidR="00031B86" w:rsidRPr="00335726">
          <w:rPr>
            <w:rStyle w:val="Hyperlink"/>
            <w:color w:val="auto"/>
            <w:u w:val="none"/>
          </w:rPr>
          <w:tab/>
        </w:r>
        <w:r w:rsidRPr="00335726">
          <w:rPr>
            <w:rStyle w:val="Hyperlink"/>
            <w:color w:val="auto"/>
            <w:u w:val="none"/>
          </w:rPr>
          <w:t>40</w:t>
        </w:r>
      </w:hyperlink>
    </w:p>
    <w:p w14:paraId="0526AFF7" w14:textId="318232C6" w:rsidR="00031B86" w:rsidRPr="00335726" w:rsidRDefault="00031B86" w:rsidP="00031B86">
      <w:pPr>
        <w:pStyle w:val="contentspage"/>
      </w:pPr>
    </w:p>
    <w:p w14:paraId="38393CDF" w14:textId="49F44B32" w:rsidR="00031B86" w:rsidRPr="00335726" w:rsidRDefault="00031B86" w:rsidP="00031B86">
      <w:pPr>
        <w:pStyle w:val="contentspage"/>
      </w:pPr>
    </w:p>
    <w:p w14:paraId="06E0FBF3" w14:textId="74DDE496" w:rsidR="00031B86" w:rsidRPr="00335726" w:rsidRDefault="00655E69" w:rsidP="00031B86">
      <w:pPr>
        <w:pStyle w:val="contentspage"/>
      </w:pPr>
      <w:r w:rsidRPr="00335726">
        <w:rPr>
          <w:noProof/>
        </w:rPr>
        <w:drawing>
          <wp:anchor distT="0" distB="0" distL="114300" distR="114300" simplePos="0" relativeHeight="252041216" behindDoc="0" locked="0" layoutInCell="1" allowOverlap="1" wp14:anchorId="3413850B" wp14:editId="40AC5D16">
            <wp:simplePos x="0" y="0"/>
            <wp:positionH relativeFrom="margin">
              <wp:align>left</wp:align>
            </wp:positionH>
            <wp:positionV relativeFrom="page">
              <wp:posOffset>5270997</wp:posOffset>
            </wp:positionV>
            <wp:extent cx="1153767" cy="1153767"/>
            <wp:effectExtent l="0" t="0" r="8890" b="8890"/>
            <wp:wrapNone/>
            <wp:docPr id="1890743670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743670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767" cy="1153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Better_cancer_services" w:history="1">
        <w:r w:rsidR="00031B86" w:rsidRPr="00335726">
          <w:rPr>
            <w:rStyle w:val="Hyperlink"/>
            <w:color w:val="auto"/>
            <w:u w:val="none"/>
          </w:rPr>
          <w:t xml:space="preserve">Better cancer services for </w:t>
        </w:r>
        <w:r w:rsidR="00031B86" w:rsidRPr="00335726">
          <w:rPr>
            <w:rStyle w:val="Hyperlink"/>
            <w:color w:val="auto"/>
            <w:u w:val="none"/>
          </w:rPr>
          <w:br/>
          <w:t xml:space="preserve">disabled people </w:t>
        </w:r>
        <w:r w:rsidR="00031B86" w:rsidRPr="00335726">
          <w:rPr>
            <w:rStyle w:val="Hyperlink"/>
            <w:color w:val="auto"/>
            <w:u w:val="none"/>
          </w:rPr>
          <w:tab/>
        </w:r>
        <w:r w:rsidRPr="00335726">
          <w:rPr>
            <w:rStyle w:val="Hyperlink"/>
            <w:color w:val="auto"/>
            <w:u w:val="none"/>
          </w:rPr>
          <w:t>42</w:t>
        </w:r>
      </w:hyperlink>
    </w:p>
    <w:p w14:paraId="002E50F4" w14:textId="454FD747" w:rsidR="00031B86" w:rsidRPr="00335726" w:rsidRDefault="00031B86" w:rsidP="00031B86">
      <w:pPr>
        <w:pStyle w:val="contentspage"/>
      </w:pPr>
    </w:p>
    <w:p w14:paraId="0BE4528C" w14:textId="77777777" w:rsidR="00031B86" w:rsidRPr="00335726" w:rsidRDefault="00031B86" w:rsidP="00031B86">
      <w:pPr>
        <w:pStyle w:val="contentspage"/>
      </w:pPr>
    </w:p>
    <w:p w14:paraId="513F7749" w14:textId="239C3762" w:rsidR="00655E69" w:rsidRPr="00335726" w:rsidRDefault="00307355" w:rsidP="00031B86">
      <w:pPr>
        <w:pStyle w:val="contentspage"/>
      </w:pPr>
      <w:hyperlink w:anchor="_What_is_happening" w:history="1">
        <w:r w:rsidRPr="00335726">
          <w:rPr>
            <w:rStyle w:val="Hyperlink"/>
            <w:color w:val="auto"/>
            <w:u w:val="none"/>
          </w:rPr>
          <w:t xml:space="preserve">What is happening next? </w:t>
        </w:r>
        <w:r w:rsidRPr="00335726">
          <w:rPr>
            <w:rStyle w:val="Hyperlink"/>
            <w:color w:val="auto"/>
            <w:u w:val="none"/>
          </w:rPr>
          <w:tab/>
          <w:t>4</w:t>
        </w:r>
      </w:hyperlink>
      <w:r w:rsidR="002D7809">
        <w:t>6</w:t>
      </w:r>
    </w:p>
    <w:p w14:paraId="0AD01D1B" w14:textId="6621B038" w:rsidR="00031B86" w:rsidRPr="00335726" w:rsidRDefault="00655E69" w:rsidP="00655E69">
      <w:pPr>
        <w:spacing w:line="240" w:lineRule="auto"/>
        <w:ind w:left="0"/>
        <w:rPr>
          <w:rFonts w:cs="Arial"/>
          <w:bCs/>
          <w:szCs w:val="32"/>
        </w:rPr>
      </w:pPr>
      <w:r w:rsidRPr="00335726">
        <w:br w:type="page"/>
      </w:r>
    </w:p>
    <w:p w14:paraId="0D011867" w14:textId="1551C248" w:rsidR="009D7A16" w:rsidRDefault="009D7A16" w:rsidP="009D7A16">
      <w:pPr>
        <w:pStyle w:val="Heading1"/>
      </w:pPr>
      <w:bookmarkStart w:id="0" w:name="_About_this_document"/>
      <w:bookmarkEnd w:id="0"/>
      <w:r>
        <w:lastRenderedPageBreak/>
        <w:t>About this document</w:t>
      </w:r>
    </w:p>
    <w:p w14:paraId="35A06A05" w14:textId="75BC02A3" w:rsidR="009D7A16" w:rsidRDefault="009D7A16" w:rsidP="00F94AA2"/>
    <w:p w14:paraId="0FD7322D" w14:textId="01606172" w:rsidR="009D7A16" w:rsidRDefault="001C244A" w:rsidP="00F94AA2">
      <w:r>
        <w:rPr>
          <w:noProof/>
        </w:rPr>
        <w:drawing>
          <wp:anchor distT="0" distB="0" distL="114300" distR="114300" simplePos="0" relativeHeight="251802624" behindDoc="0" locked="0" layoutInCell="1" allowOverlap="1" wp14:anchorId="3EC79BD0" wp14:editId="38C4CB2F">
            <wp:simplePos x="0" y="0"/>
            <wp:positionH relativeFrom="margin">
              <wp:align>left</wp:align>
            </wp:positionH>
            <wp:positionV relativeFrom="page">
              <wp:posOffset>2127011</wp:posOffset>
            </wp:positionV>
            <wp:extent cx="1412240" cy="1299210"/>
            <wp:effectExtent l="0" t="0" r="0" b="0"/>
            <wp:wrapNone/>
            <wp:docPr id="130550243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0243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03383A" w14:textId="332FFE2B" w:rsidR="007764DA" w:rsidRPr="007764DA" w:rsidRDefault="009D7A16" w:rsidP="007764DA">
      <w:r>
        <w:t xml:space="preserve">This Easy Read is a </w:t>
      </w:r>
      <w:r>
        <w:rPr>
          <w:b/>
          <w:bCs/>
        </w:rPr>
        <w:t>summary</w:t>
      </w:r>
      <w:r w:rsidR="00A5567E">
        <w:t xml:space="preserve"> </w:t>
      </w:r>
      <w:r w:rsidR="007764DA">
        <w:t xml:space="preserve">of </w:t>
      </w:r>
      <w:r w:rsidR="007764DA">
        <w:rPr>
          <w:b/>
          <w:bCs/>
        </w:rPr>
        <w:t>Frequently Asked Questions</w:t>
      </w:r>
      <w:r w:rsidR="007764DA">
        <w:t xml:space="preserve"> about</w:t>
      </w:r>
      <w:r w:rsidR="00A5567E">
        <w:t xml:space="preserve"> 2 reports</w:t>
      </w:r>
      <w:r w:rsidR="007764DA">
        <w:t xml:space="preserve"> </w:t>
      </w:r>
      <w:r>
        <w:t xml:space="preserve">about </w:t>
      </w:r>
      <w:r w:rsidRPr="009D7A16">
        <w:rPr>
          <w:b/>
          <w:bCs/>
        </w:rPr>
        <w:t>cancer</w:t>
      </w:r>
      <w:r>
        <w:t xml:space="preserve"> and </w:t>
      </w:r>
      <w:r w:rsidRPr="009D7A16">
        <w:t>disabled</w:t>
      </w:r>
      <w:r>
        <w:t xml:space="preserve"> people.</w:t>
      </w:r>
    </w:p>
    <w:p w14:paraId="450CED18" w14:textId="77777777" w:rsidR="007764DA" w:rsidRDefault="007764DA" w:rsidP="00F94AA2"/>
    <w:p w14:paraId="0CD75493" w14:textId="0A73761D" w:rsidR="009D7A16" w:rsidRDefault="007764DA" w:rsidP="00F94AA2">
      <w:r>
        <w:rPr>
          <w:noProof/>
        </w:rPr>
        <w:drawing>
          <wp:anchor distT="0" distB="0" distL="114300" distR="114300" simplePos="0" relativeHeight="251803648" behindDoc="0" locked="0" layoutInCell="1" allowOverlap="1" wp14:anchorId="7BF13573" wp14:editId="70B3A70F">
            <wp:simplePos x="0" y="0"/>
            <wp:positionH relativeFrom="margin">
              <wp:align>left</wp:align>
            </wp:positionH>
            <wp:positionV relativeFrom="page">
              <wp:posOffset>4039870</wp:posOffset>
            </wp:positionV>
            <wp:extent cx="1430020" cy="1430020"/>
            <wp:effectExtent l="0" t="0" r="0" b="0"/>
            <wp:wrapNone/>
            <wp:docPr id="125762756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27561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20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15D0BF91" wp14:editId="4992E7C1">
                <wp:simplePos x="0" y="0"/>
                <wp:positionH relativeFrom="margin">
                  <wp:align>right</wp:align>
                </wp:positionH>
                <wp:positionV relativeFrom="paragraph">
                  <wp:posOffset>269875</wp:posOffset>
                </wp:positionV>
                <wp:extent cx="3600000" cy="799200"/>
                <wp:effectExtent l="0" t="0" r="635" b="12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9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184BE" id="Rectangle 1" o:spid="_x0000_s1026" style="position:absolute;margin-left:232.25pt;margin-top:21.25pt;width:283.45pt;height:62.95pt;z-index:-251560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274A8AB3" w14:textId="532696C9" w:rsidR="00F94AA2" w:rsidRPr="00F94AA2" w:rsidRDefault="009D7A16" w:rsidP="00F94AA2">
      <w:r>
        <w:t xml:space="preserve">A </w:t>
      </w:r>
      <w:r w:rsidRPr="00F94AA2">
        <w:rPr>
          <w:b/>
          <w:bCs/>
        </w:rPr>
        <w:t>summary</w:t>
      </w:r>
      <w:r w:rsidR="00F94AA2">
        <w:rPr>
          <w:b/>
          <w:bCs/>
        </w:rPr>
        <w:t xml:space="preserve"> </w:t>
      </w:r>
      <w:r w:rsidR="00F94AA2" w:rsidRPr="00F94AA2">
        <w:t xml:space="preserve">tells </w:t>
      </w:r>
      <w:proofErr w:type="gramStart"/>
      <w:r w:rsidR="00F94AA2" w:rsidRPr="00F94AA2">
        <w:t>you</w:t>
      </w:r>
      <w:proofErr w:type="gramEnd"/>
      <w:r w:rsidR="00F94AA2" w:rsidRPr="00F94AA2">
        <w:t xml:space="preserve"> the main ideas from a longer document.</w:t>
      </w:r>
    </w:p>
    <w:p w14:paraId="31D83108" w14:textId="14673197" w:rsidR="00A416F9" w:rsidRDefault="00A416F9" w:rsidP="00F94AA2"/>
    <w:p w14:paraId="6C88EF4A" w14:textId="1230780B" w:rsidR="007764DA" w:rsidRDefault="002D7809" w:rsidP="00F94AA2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 wp14:anchorId="35819407" wp14:editId="19D1ACAD">
                <wp:simplePos x="0" y="0"/>
                <wp:positionH relativeFrom="margin">
                  <wp:align>right</wp:align>
                </wp:positionH>
                <wp:positionV relativeFrom="paragraph">
                  <wp:posOffset>270269</wp:posOffset>
                </wp:positionV>
                <wp:extent cx="3600000" cy="1149927"/>
                <wp:effectExtent l="0" t="0" r="635" b="0"/>
                <wp:wrapNone/>
                <wp:docPr id="447657537" name="Rectangle 447657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992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B4CBC" id="Rectangle 447657537" o:spid="_x0000_s1026" style="position:absolute;margin-left:232.25pt;margin-top:21.3pt;width:283.45pt;height:90.55pt;z-index:-251255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7764DA">
        <w:rPr>
          <w:rFonts w:eastAsia="Calibri"/>
          <w:noProof/>
          <w:lang w:val="en-NZ"/>
        </w:rPr>
        <w:drawing>
          <wp:anchor distT="0" distB="0" distL="114300" distR="114300" simplePos="0" relativeHeight="252061696" behindDoc="0" locked="0" layoutInCell="1" allowOverlap="1" wp14:anchorId="44A272C4" wp14:editId="1BDA2B50">
            <wp:simplePos x="0" y="0"/>
            <wp:positionH relativeFrom="margin">
              <wp:align>left</wp:align>
            </wp:positionH>
            <wp:positionV relativeFrom="page">
              <wp:posOffset>5757818</wp:posOffset>
            </wp:positionV>
            <wp:extent cx="1240155" cy="1504315"/>
            <wp:effectExtent l="0" t="0" r="0" b="635"/>
            <wp:wrapNone/>
            <wp:docPr id="1066921484" name="Picture 29" descr="Black and white line drawing of two people facing each other, one with a raised index finger and a speech bubble containing a question mark above their head. The other person holds a clipboard and wears a vest over a collared shirt, suggesting a conversation or inquiry scenario.&#10;&#10;AI-generated content may be incorrect.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921484" name="Picture 29" descr="Black and white line drawing of two people facing each other, one with a raised index finger and a speech bubble containing a question mark above their head. The other person holds a clipboard and wears a vest over a collared shirt, suggesting a conversation or inquiry scenario.&#10;&#10;AI-generated content may be incorrect.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16192" w14:textId="6D34EA2E" w:rsidR="007764DA" w:rsidRDefault="007764DA" w:rsidP="007764DA">
      <w:pPr>
        <w:rPr>
          <w:rFonts w:eastAsia="Calibri"/>
          <w:lang w:val="en-NZ"/>
        </w:rPr>
      </w:pPr>
      <w:r w:rsidRPr="00A416F9">
        <w:rPr>
          <w:rFonts w:eastAsia="Calibri"/>
          <w:lang w:val="en-NZ"/>
        </w:rPr>
        <w:t>Here</w:t>
      </w:r>
      <w:r>
        <w:rPr>
          <w:rFonts w:eastAsia="Calibri"/>
          <w:b/>
          <w:bCs/>
          <w:lang w:val="en-NZ"/>
        </w:rPr>
        <w:t xml:space="preserve"> Frequently Asked Questions</w:t>
      </w:r>
      <w:r>
        <w:rPr>
          <w:rFonts w:eastAsia="Calibri"/>
          <w:lang w:val="en-NZ"/>
        </w:rPr>
        <w:t xml:space="preserve"> are questions that get asked a lot about the reports.</w:t>
      </w:r>
      <w:r w:rsidRPr="007764DA">
        <w:rPr>
          <w:noProof/>
        </w:rPr>
        <w:t xml:space="preserve"> </w:t>
      </w:r>
    </w:p>
    <w:p w14:paraId="1C724217" w14:textId="04BFF84A" w:rsidR="009D7A16" w:rsidRDefault="009D7A16" w:rsidP="00F94AA2"/>
    <w:p w14:paraId="7C01E718" w14:textId="1D8F76A4" w:rsidR="007764DA" w:rsidRDefault="007764DA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2234504" w14:textId="3B056E43" w:rsidR="009D7A16" w:rsidRDefault="007764DA" w:rsidP="00F94AA2"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5433714C" wp14:editId="371CD440">
            <wp:simplePos x="0" y="0"/>
            <wp:positionH relativeFrom="margin">
              <wp:posOffset>-997</wp:posOffset>
            </wp:positionH>
            <wp:positionV relativeFrom="page">
              <wp:posOffset>828153</wp:posOffset>
            </wp:positionV>
            <wp:extent cx="1557020" cy="1557020"/>
            <wp:effectExtent l="0" t="0" r="5080" b="0"/>
            <wp:wrapNone/>
            <wp:docPr id="78723347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23347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0980B706" wp14:editId="23D1A591">
                <wp:simplePos x="0" y="0"/>
                <wp:positionH relativeFrom="margin">
                  <wp:align>right</wp:align>
                </wp:positionH>
                <wp:positionV relativeFrom="paragraph">
                  <wp:posOffset>-79753</wp:posOffset>
                </wp:positionV>
                <wp:extent cx="3600000" cy="3924000"/>
                <wp:effectExtent l="0" t="0" r="635" b="635"/>
                <wp:wrapNone/>
                <wp:docPr id="56961950" name="Rectangle 56961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924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19A0A" id="Rectangle 56961950" o:spid="_x0000_s1026" style="position:absolute;margin-left:232.25pt;margin-top:-6.3pt;width:283.45pt;height:309pt;z-index:-251558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="009D7A16" w:rsidRPr="009D7A16">
        <w:rPr>
          <w:b/>
          <w:bCs/>
        </w:rPr>
        <w:t>Cancer</w:t>
      </w:r>
      <w:r w:rsidR="009D7A16">
        <w:t xml:space="preserve"> is a disease that: </w:t>
      </w:r>
    </w:p>
    <w:p w14:paraId="664F7F1D" w14:textId="7D0E20A8" w:rsidR="00A416F9" w:rsidRPr="00A416F9" w:rsidRDefault="009D7A16" w:rsidP="00A416F9">
      <w:pPr>
        <w:pStyle w:val="Listtoplevel"/>
        <w:rPr>
          <w:rFonts w:ascii="Calibri" w:eastAsia="Calibri" w:hAnsi="Calibri" w:cs="Times New Roman"/>
          <w:sz w:val="22"/>
          <w:lang w:val="en-NZ"/>
        </w:rPr>
      </w:pPr>
      <w:r>
        <w:t xml:space="preserve">happens when </w:t>
      </w:r>
      <w:r w:rsidR="0088299B">
        <w:t xml:space="preserve">tiny parts of your body called </w:t>
      </w:r>
      <w:r>
        <w:t>cells grow in the wrong way</w:t>
      </w:r>
    </w:p>
    <w:p w14:paraId="6292D604" w14:textId="08616E37" w:rsidR="00A416F9" w:rsidRPr="00A416F9" w:rsidRDefault="001D420C" w:rsidP="00A416F9">
      <w:pPr>
        <w:pStyle w:val="Listtoplevel"/>
        <w:rPr>
          <w:rFonts w:ascii="Calibri" w:eastAsia="Calibri" w:hAnsi="Calibri" w:cs="Times New Roman"/>
          <w:sz w:val="22"/>
          <w:lang w:val="en-NZ"/>
        </w:rPr>
      </w:pPr>
      <w:r>
        <w:t xml:space="preserve">can </w:t>
      </w:r>
      <w:r w:rsidR="009D7A16">
        <w:t>make people very sick</w:t>
      </w:r>
    </w:p>
    <w:p w14:paraId="4E2C8450" w14:textId="3DCD4FBE" w:rsidR="00A416F9" w:rsidRPr="00A416F9" w:rsidRDefault="007764DA" w:rsidP="00A416F9">
      <w:pPr>
        <w:pStyle w:val="Listtoplevel"/>
        <w:rPr>
          <w:rFonts w:ascii="Calibri" w:eastAsia="Calibri" w:hAnsi="Calibri" w:cs="Times New Roman"/>
          <w:sz w:val="22"/>
          <w:lang w:val="en-NZ"/>
        </w:rPr>
      </w:pPr>
      <w:r>
        <w:drawing>
          <wp:anchor distT="0" distB="0" distL="114300" distR="114300" simplePos="0" relativeHeight="251805696" behindDoc="0" locked="0" layoutInCell="1" allowOverlap="1" wp14:anchorId="18D45BBC" wp14:editId="68076102">
            <wp:simplePos x="0" y="0"/>
            <wp:positionH relativeFrom="margin">
              <wp:align>left</wp:align>
            </wp:positionH>
            <wp:positionV relativeFrom="page">
              <wp:posOffset>3316131</wp:posOffset>
            </wp:positionV>
            <wp:extent cx="1249045" cy="1249045"/>
            <wp:effectExtent l="0" t="0" r="8255" b="8255"/>
            <wp:wrapNone/>
            <wp:docPr id="163414248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14248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A16">
        <w:t>can kill people</w:t>
      </w:r>
    </w:p>
    <w:p w14:paraId="4247A438" w14:textId="14590779" w:rsidR="009D7A16" w:rsidRPr="00A416F9" w:rsidRDefault="001D420C" w:rsidP="00A416F9">
      <w:pPr>
        <w:pStyle w:val="Listtoplevel"/>
        <w:rPr>
          <w:rFonts w:ascii="Calibri" w:eastAsia="Calibri" w:hAnsi="Calibri" w:cs="Times New Roman"/>
          <w:sz w:val="22"/>
          <w:lang w:val="en-NZ"/>
        </w:rPr>
      </w:pPr>
      <w:r>
        <w:t>can be</w:t>
      </w:r>
      <w:r w:rsidR="009D7A16">
        <w:t xml:space="preserve"> hard to get rid of.</w:t>
      </w:r>
    </w:p>
    <w:p w14:paraId="7F0807E5" w14:textId="75D2AF8C" w:rsidR="00A416F9" w:rsidRDefault="00A416F9" w:rsidP="00A416F9">
      <w:pPr>
        <w:rPr>
          <w:rFonts w:eastAsia="Calibri"/>
          <w:lang w:val="en-NZ"/>
        </w:rPr>
      </w:pPr>
    </w:p>
    <w:p w14:paraId="79C314AA" w14:textId="27FEA2D7" w:rsidR="00A416F9" w:rsidRDefault="00A416F9" w:rsidP="00A416F9">
      <w:pPr>
        <w:rPr>
          <w:rFonts w:eastAsia="Calibri"/>
          <w:lang w:val="en-NZ"/>
        </w:rPr>
      </w:pPr>
    </w:p>
    <w:p w14:paraId="3A1EB765" w14:textId="4276CE8A" w:rsidR="00A416F9" w:rsidRDefault="007764DA" w:rsidP="00A416F9">
      <w:pPr>
        <w:rPr>
          <w:rFonts w:eastAsia="Calibri"/>
          <w:b/>
          <w:bCs/>
          <w:lang w:val="en-NZ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1806720" behindDoc="0" locked="0" layoutInCell="1" allowOverlap="1" wp14:anchorId="21E77894" wp14:editId="7E2167AF">
            <wp:simplePos x="0" y="0"/>
            <wp:positionH relativeFrom="margin">
              <wp:posOffset>57464</wp:posOffset>
            </wp:positionH>
            <wp:positionV relativeFrom="margin">
              <wp:posOffset>4635042</wp:posOffset>
            </wp:positionV>
            <wp:extent cx="1627505" cy="694690"/>
            <wp:effectExtent l="0" t="0" r="0" b="0"/>
            <wp:wrapNone/>
            <wp:docPr id="2092202315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20231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16F9">
        <w:rPr>
          <w:rFonts w:eastAsia="Calibri"/>
          <w:lang w:val="en-NZ"/>
        </w:rPr>
        <w:t>The report</w:t>
      </w:r>
      <w:r w:rsidR="00A5567E">
        <w:rPr>
          <w:rFonts w:eastAsia="Calibri"/>
          <w:lang w:val="en-NZ"/>
        </w:rPr>
        <w:t>s</w:t>
      </w:r>
      <w:r w:rsidR="00A416F9">
        <w:rPr>
          <w:rFonts w:eastAsia="Calibri"/>
          <w:lang w:val="en-NZ"/>
        </w:rPr>
        <w:t xml:space="preserve"> w</w:t>
      </w:r>
      <w:r w:rsidR="00A5567E">
        <w:rPr>
          <w:rFonts w:eastAsia="Calibri"/>
          <w:lang w:val="en-NZ"/>
        </w:rPr>
        <w:t>ere</w:t>
      </w:r>
      <w:r w:rsidR="00A416F9">
        <w:rPr>
          <w:rFonts w:eastAsia="Calibri"/>
          <w:lang w:val="en-NZ"/>
        </w:rPr>
        <w:t xml:space="preserve"> done by </w:t>
      </w:r>
      <w:r w:rsidR="00A416F9" w:rsidRPr="00A416F9">
        <w:rPr>
          <w:rFonts w:eastAsia="Calibri"/>
          <w:b/>
          <w:bCs/>
          <w:lang w:val="en-NZ"/>
        </w:rPr>
        <w:t>Te Aho o Te Kahu Cancer Control Agency.</w:t>
      </w:r>
    </w:p>
    <w:p w14:paraId="5144B174" w14:textId="7A3B52DF" w:rsidR="00A5663F" w:rsidRDefault="00A5663F" w:rsidP="00A416F9">
      <w:pPr>
        <w:rPr>
          <w:rFonts w:eastAsia="Calibri"/>
          <w:b/>
          <w:bCs/>
          <w:lang w:val="en-NZ"/>
        </w:rPr>
      </w:pPr>
    </w:p>
    <w:p w14:paraId="2B337D8E" w14:textId="2112090D" w:rsidR="00A5663F" w:rsidRDefault="00A5663F" w:rsidP="00A416F9">
      <w:pPr>
        <w:rPr>
          <w:rFonts w:eastAsia="Calibri"/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33EF4505" wp14:editId="3CC965F8">
                <wp:simplePos x="0" y="0"/>
                <wp:positionH relativeFrom="margin">
                  <wp:align>right</wp:align>
                </wp:positionH>
                <wp:positionV relativeFrom="paragraph">
                  <wp:posOffset>291465</wp:posOffset>
                </wp:positionV>
                <wp:extent cx="3600000" cy="1493134"/>
                <wp:effectExtent l="0" t="0" r="635" b="0"/>
                <wp:wrapNone/>
                <wp:docPr id="481348333" name="Rectangle 481348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4931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35E874" id="Rectangle 481348333" o:spid="_x0000_s1026" style="position:absolute;margin-left:232.25pt;margin-top:22.95pt;width:283.45pt;height:117.55pt;z-index:-251556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7331A0C5" w14:textId="5638246C" w:rsidR="00A416F9" w:rsidRDefault="007764DA" w:rsidP="00A416F9">
      <w:pPr>
        <w:rPr>
          <w:rFonts w:eastAsia="Calibri"/>
          <w:lang w:val="en-NZ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1807744" behindDoc="0" locked="0" layoutInCell="1" allowOverlap="1" wp14:anchorId="287FAA74" wp14:editId="62939C3C">
            <wp:simplePos x="0" y="0"/>
            <wp:positionH relativeFrom="margin">
              <wp:posOffset>57464</wp:posOffset>
            </wp:positionH>
            <wp:positionV relativeFrom="page">
              <wp:posOffset>7042327</wp:posOffset>
            </wp:positionV>
            <wp:extent cx="1792586" cy="1118578"/>
            <wp:effectExtent l="0" t="0" r="0" b="5715"/>
            <wp:wrapNone/>
            <wp:docPr id="1249862384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62384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586" cy="1118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6F9" w:rsidRPr="00A416F9">
        <w:rPr>
          <w:rFonts w:eastAsia="Calibri"/>
          <w:b/>
          <w:bCs/>
          <w:lang w:val="en-NZ"/>
        </w:rPr>
        <w:t>Te Aho o Te Kahu Cancer Control Agency</w:t>
      </w:r>
      <w:r w:rsidR="00A416F9">
        <w:rPr>
          <w:rFonts w:eastAsia="Calibri"/>
          <w:b/>
          <w:bCs/>
          <w:lang w:val="en-NZ"/>
        </w:rPr>
        <w:t xml:space="preserve"> </w:t>
      </w:r>
      <w:r w:rsidR="00A416F9">
        <w:rPr>
          <w:rFonts w:eastAsia="Calibri"/>
          <w:lang w:val="en-NZ"/>
        </w:rPr>
        <w:t xml:space="preserve">is the part of the </w:t>
      </w:r>
      <w:r w:rsidR="00A5663F">
        <w:rPr>
          <w:rFonts w:eastAsia="Calibri"/>
          <w:lang w:val="en-NZ"/>
        </w:rPr>
        <w:br/>
      </w:r>
      <w:r w:rsidR="002844C5">
        <w:rPr>
          <w:rFonts w:eastAsia="Calibri"/>
          <w:lang w:val="en-NZ"/>
        </w:rPr>
        <w:t xml:space="preserve">Government </w:t>
      </w:r>
      <w:r w:rsidR="00A416F9">
        <w:rPr>
          <w:rFonts w:eastAsia="Calibri"/>
          <w:lang w:val="en-NZ"/>
        </w:rPr>
        <w:t xml:space="preserve">that works to make </w:t>
      </w:r>
      <w:r w:rsidR="00A416F9" w:rsidRPr="00CE4F51">
        <w:rPr>
          <w:rFonts w:eastAsia="Calibri"/>
          <w:b/>
          <w:bCs/>
          <w:lang w:val="en-NZ"/>
        </w:rPr>
        <w:t>cancer care</w:t>
      </w:r>
      <w:r w:rsidR="00A416F9">
        <w:rPr>
          <w:rFonts w:eastAsia="Calibri"/>
          <w:lang w:val="en-NZ"/>
        </w:rPr>
        <w:t xml:space="preserve"> better for people.</w:t>
      </w:r>
    </w:p>
    <w:p w14:paraId="591AEEE5" w14:textId="4DC557CD" w:rsidR="00A416F9" w:rsidRDefault="00A416F9" w:rsidP="007764DA">
      <w:pPr>
        <w:ind w:left="0"/>
        <w:rPr>
          <w:rFonts w:eastAsia="Calibri"/>
          <w:lang w:val="en-NZ"/>
        </w:rPr>
      </w:pPr>
    </w:p>
    <w:p w14:paraId="5829A819" w14:textId="5A14E916" w:rsidR="007764DA" w:rsidRDefault="007764DA">
      <w:pPr>
        <w:spacing w:line="240" w:lineRule="auto"/>
        <w:ind w:left="0"/>
        <w:rPr>
          <w:rFonts w:eastAsia="Calibri"/>
          <w:lang w:val="en-NZ"/>
        </w:rPr>
      </w:pPr>
      <w:r>
        <w:rPr>
          <w:rFonts w:eastAsia="Calibri"/>
          <w:lang w:val="en-NZ"/>
        </w:rPr>
        <w:br w:type="page"/>
      </w:r>
    </w:p>
    <w:p w14:paraId="68617F90" w14:textId="7D15CABE" w:rsidR="00A416F9" w:rsidRDefault="007764DA" w:rsidP="00A416F9">
      <w:pPr>
        <w:rPr>
          <w:rFonts w:eastAsia="Calibri"/>
          <w:b/>
          <w:bCs/>
          <w:lang w:val="en-NZ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0C8ACF5B" wp14:editId="4FA23142">
                <wp:simplePos x="0" y="0"/>
                <wp:positionH relativeFrom="margin">
                  <wp:posOffset>2131060</wp:posOffset>
                </wp:positionH>
                <wp:positionV relativeFrom="paragraph">
                  <wp:posOffset>-89535</wp:posOffset>
                </wp:positionV>
                <wp:extent cx="3599815" cy="2552700"/>
                <wp:effectExtent l="0" t="0" r="635" b="0"/>
                <wp:wrapNone/>
                <wp:docPr id="1223226368" name="Rectangle 1223226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52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27032" id="Rectangle 1223226368" o:spid="_x0000_s1026" style="position:absolute;margin-left:167.8pt;margin-top:-7.05pt;width:283.45pt;height:201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  <w:r>
        <w:rPr>
          <w:rFonts w:eastAsia="Calibri"/>
          <w:noProof/>
          <w:lang w:val="en-NZ"/>
        </w:rPr>
        <w:drawing>
          <wp:anchor distT="0" distB="0" distL="114300" distR="114300" simplePos="0" relativeHeight="251809792" behindDoc="0" locked="0" layoutInCell="1" allowOverlap="1" wp14:anchorId="50CE5652" wp14:editId="53DD86C8">
            <wp:simplePos x="0" y="0"/>
            <wp:positionH relativeFrom="margin">
              <wp:align>left</wp:align>
            </wp:positionH>
            <wp:positionV relativeFrom="margin">
              <wp:posOffset>113440</wp:posOffset>
            </wp:positionV>
            <wp:extent cx="1627505" cy="694690"/>
            <wp:effectExtent l="0" t="0" r="0" b="0"/>
            <wp:wrapNone/>
            <wp:docPr id="58668231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8231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16F9">
        <w:rPr>
          <w:rFonts w:eastAsia="Calibri"/>
          <w:lang w:val="en-NZ"/>
        </w:rPr>
        <w:t xml:space="preserve">In this document </w:t>
      </w:r>
      <w:r w:rsidR="00A416F9" w:rsidRPr="00A416F9">
        <w:rPr>
          <w:rFonts w:eastAsia="Calibri"/>
          <w:lang w:val="en-NZ"/>
        </w:rPr>
        <w:t>Te Aho o Te Kahu Cancer Control Agency</w:t>
      </w:r>
      <w:r w:rsidR="00A416F9">
        <w:rPr>
          <w:rFonts w:eastAsia="Calibri"/>
          <w:lang w:val="en-NZ"/>
        </w:rPr>
        <w:t xml:space="preserve"> will be called </w:t>
      </w:r>
      <w:r w:rsidR="00A416F9">
        <w:rPr>
          <w:rFonts w:eastAsia="Calibri"/>
          <w:b/>
          <w:bCs/>
          <w:lang w:val="en-NZ"/>
        </w:rPr>
        <w:t>the Agency.</w:t>
      </w:r>
    </w:p>
    <w:p w14:paraId="09A416B3" w14:textId="2E52D64A" w:rsidR="00A5567E" w:rsidRDefault="00A5567E" w:rsidP="00A416F9">
      <w:pPr>
        <w:rPr>
          <w:rFonts w:eastAsia="Calibri"/>
          <w:b/>
          <w:bCs/>
          <w:lang w:val="en-NZ"/>
        </w:rPr>
      </w:pPr>
    </w:p>
    <w:p w14:paraId="78C1E478" w14:textId="0F1F8816" w:rsidR="00A5567E" w:rsidRPr="007764DA" w:rsidRDefault="00A5567E" w:rsidP="00A416F9">
      <w:pPr>
        <w:rPr>
          <w:rFonts w:eastAsia="Calibri"/>
          <w:b/>
          <w:bCs/>
          <w:sz w:val="22"/>
          <w:szCs w:val="22"/>
          <w:lang w:val="en-NZ"/>
        </w:rPr>
      </w:pPr>
    </w:p>
    <w:p w14:paraId="7BCFE1CC" w14:textId="7986FC48" w:rsidR="00A5567E" w:rsidRPr="00A5567E" w:rsidRDefault="007764DA" w:rsidP="00A416F9">
      <w:pPr>
        <w:rPr>
          <w:rFonts w:eastAsia="Calibri"/>
          <w:lang w:val="en-NZ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1811840" behindDoc="0" locked="0" layoutInCell="1" allowOverlap="1" wp14:anchorId="3420B51E" wp14:editId="361A9E43">
            <wp:simplePos x="0" y="0"/>
            <wp:positionH relativeFrom="margin">
              <wp:posOffset>-1101</wp:posOffset>
            </wp:positionH>
            <wp:positionV relativeFrom="page">
              <wp:posOffset>3109941</wp:posOffset>
            </wp:positionV>
            <wp:extent cx="1665605" cy="1665605"/>
            <wp:effectExtent l="0" t="0" r="0" b="0"/>
            <wp:wrapNone/>
            <wp:docPr id="154187600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7600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567E" w:rsidRPr="003419A1">
        <w:rPr>
          <w:rFonts w:eastAsia="Calibri"/>
          <w:lang w:val="en-NZ"/>
        </w:rPr>
        <w:t xml:space="preserve">In this document </w:t>
      </w:r>
      <w:r w:rsidR="00A5567E" w:rsidRPr="00A5567E">
        <w:rPr>
          <w:rFonts w:eastAsia="Calibri"/>
          <w:b/>
          <w:bCs/>
          <w:lang w:val="en-NZ"/>
        </w:rPr>
        <w:t>we / us / our</w:t>
      </w:r>
      <w:r w:rsidR="00A5567E" w:rsidRPr="003419A1">
        <w:rPr>
          <w:rFonts w:eastAsia="Calibri"/>
          <w:lang w:val="en-NZ"/>
        </w:rPr>
        <w:t xml:space="preserve"> </w:t>
      </w:r>
      <w:r w:rsidR="00A5567E">
        <w:rPr>
          <w:rFonts w:eastAsia="Calibri"/>
          <w:lang w:val="en-NZ"/>
        </w:rPr>
        <w:br/>
      </w:r>
      <w:r w:rsidR="00A5567E" w:rsidRPr="003419A1">
        <w:rPr>
          <w:rFonts w:eastAsia="Calibri"/>
          <w:lang w:val="en-NZ"/>
        </w:rPr>
        <w:t>means the Agency.</w:t>
      </w:r>
    </w:p>
    <w:p w14:paraId="02B31DEF" w14:textId="067C3C51" w:rsidR="00A416F9" w:rsidRDefault="00A416F9" w:rsidP="007764DA">
      <w:pPr>
        <w:rPr>
          <w:rFonts w:eastAsia="Calibri"/>
          <w:lang w:val="en-NZ"/>
        </w:rPr>
      </w:pPr>
    </w:p>
    <w:p w14:paraId="39B768B5" w14:textId="2F0C8ED0" w:rsidR="00A5567E" w:rsidRDefault="007764DA" w:rsidP="007764DA">
      <w:pPr>
        <w:rPr>
          <w:rFonts w:eastAsia="Calibri"/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29187129" wp14:editId="2F50B18C">
                <wp:simplePos x="0" y="0"/>
                <wp:positionH relativeFrom="margin">
                  <wp:posOffset>2131060</wp:posOffset>
                </wp:positionH>
                <wp:positionV relativeFrom="paragraph">
                  <wp:posOffset>287540</wp:posOffset>
                </wp:positionV>
                <wp:extent cx="3600000" cy="2847373"/>
                <wp:effectExtent l="0" t="0" r="635" b="0"/>
                <wp:wrapNone/>
                <wp:docPr id="1511173643" name="Rectangle 1511173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4737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50332" id="Rectangle 1511173643" o:spid="_x0000_s1026" style="position:absolute;margin-left:167.8pt;margin-top:22.65pt;width:283.45pt;height:224.2pt;z-index:-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5340B1A5" w14:textId="4519600F" w:rsidR="00CE4F51" w:rsidRDefault="00CE4F51" w:rsidP="00A416F9">
      <w:pPr>
        <w:rPr>
          <w:rFonts w:eastAsia="Calibri"/>
          <w:lang w:val="en-NZ"/>
        </w:rPr>
      </w:pPr>
      <w:r>
        <w:rPr>
          <w:rFonts w:eastAsia="Calibri"/>
          <w:lang w:val="en-NZ"/>
        </w:rPr>
        <w:t xml:space="preserve">In this document </w:t>
      </w:r>
      <w:r>
        <w:rPr>
          <w:rFonts w:eastAsia="Calibri"/>
          <w:b/>
          <w:bCs/>
          <w:lang w:val="en-NZ"/>
        </w:rPr>
        <w:t>cancer care</w:t>
      </w:r>
      <w:r>
        <w:rPr>
          <w:rFonts w:eastAsia="Calibri"/>
          <w:lang w:val="en-NZ"/>
        </w:rPr>
        <w:t xml:space="preserve"> means:</w:t>
      </w:r>
    </w:p>
    <w:p w14:paraId="5EA34A20" w14:textId="2728FA84" w:rsidR="00CE4F51" w:rsidRDefault="007764DA" w:rsidP="00CE4F51">
      <w:pPr>
        <w:pStyle w:val="Listtoplevel"/>
      </w:pPr>
      <w:r>
        <w:rPr>
          <w:rFonts w:eastAsia="Calibri"/>
          <w:lang w:val="en-NZ"/>
        </w:rPr>
        <w:drawing>
          <wp:anchor distT="0" distB="0" distL="114300" distR="114300" simplePos="0" relativeHeight="251810816" behindDoc="0" locked="0" layoutInCell="1" allowOverlap="1" wp14:anchorId="33F38A3C" wp14:editId="74889074">
            <wp:simplePos x="0" y="0"/>
            <wp:positionH relativeFrom="margin">
              <wp:align>left</wp:align>
            </wp:positionH>
            <wp:positionV relativeFrom="page">
              <wp:posOffset>5061496</wp:posOffset>
            </wp:positionV>
            <wp:extent cx="1584325" cy="1584325"/>
            <wp:effectExtent l="0" t="0" r="0" b="0"/>
            <wp:wrapNone/>
            <wp:docPr id="830438195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38195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F51">
        <w:t>support for when / after people have cancer</w:t>
      </w:r>
    </w:p>
    <w:p w14:paraId="0B3E9254" w14:textId="63C0FA36" w:rsidR="00A416F9" w:rsidRPr="007764DA" w:rsidRDefault="00CE4F51" w:rsidP="007764DA">
      <w:pPr>
        <w:pStyle w:val="Listtoplevel"/>
      </w:pPr>
      <w:r>
        <w:t xml:space="preserve">cancer treatments which are things to try and </w:t>
      </w:r>
      <w:r w:rsidR="007764DA">
        <w:t>stop</w:t>
      </w:r>
      <w:r>
        <w:t xml:space="preserve"> the cancer</w:t>
      </w:r>
    </w:p>
    <w:p w14:paraId="2A3F70A2" w14:textId="5D4ACA58" w:rsidR="00A416F9" w:rsidRDefault="007764DA" w:rsidP="00F90C95">
      <w:pPr>
        <w:rPr>
          <w:rFonts w:eastAsia="Calibri"/>
          <w:lang w:val="en-NZ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43B425E2" wp14:editId="36364E60">
            <wp:simplePos x="0" y="0"/>
            <wp:positionH relativeFrom="margin">
              <wp:align>left</wp:align>
            </wp:positionH>
            <wp:positionV relativeFrom="page">
              <wp:posOffset>6884188</wp:posOffset>
            </wp:positionV>
            <wp:extent cx="1557655" cy="1557655"/>
            <wp:effectExtent l="0" t="0" r="4445" b="0"/>
            <wp:wrapNone/>
            <wp:docPr id="136487881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7881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655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A7BB5" w14:textId="355A1E57" w:rsidR="00A416F9" w:rsidRDefault="00A416F9" w:rsidP="00F90C95">
      <w:pPr>
        <w:rPr>
          <w:rFonts w:eastAsia="Calibri"/>
          <w:lang w:val="en-NZ"/>
        </w:rPr>
      </w:pPr>
    </w:p>
    <w:p w14:paraId="75DFFC52" w14:textId="28CB9B60" w:rsidR="00A416F9" w:rsidRDefault="00A416F9" w:rsidP="00A416F9">
      <w:pPr>
        <w:rPr>
          <w:rFonts w:eastAsia="Calibri"/>
          <w:lang w:val="en-NZ"/>
        </w:rPr>
      </w:pPr>
      <w:r>
        <w:rPr>
          <w:rFonts w:eastAsia="Calibri"/>
          <w:lang w:val="en-NZ"/>
        </w:rPr>
        <w:t>You can read the full report</w:t>
      </w:r>
      <w:r w:rsidR="00A5567E">
        <w:rPr>
          <w:rFonts w:eastAsia="Calibri"/>
          <w:lang w:val="en-NZ"/>
        </w:rPr>
        <w:t>s</w:t>
      </w:r>
      <w:r>
        <w:rPr>
          <w:rFonts w:eastAsia="Calibri"/>
          <w:lang w:val="en-NZ"/>
        </w:rPr>
        <w:t xml:space="preserve"> at: </w:t>
      </w:r>
    </w:p>
    <w:p w14:paraId="77FF3086" w14:textId="598AD149" w:rsidR="00A416F9" w:rsidRPr="00A416F9" w:rsidRDefault="00A416F9" w:rsidP="00A416F9">
      <w:pPr>
        <w:rPr>
          <w:rFonts w:eastAsia="Calibri"/>
          <w:b/>
          <w:bCs/>
          <w:lang w:val="en-NZ"/>
        </w:rPr>
      </w:pPr>
    </w:p>
    <w:p w14:paraId="34CBFE85" w14:textId="6D5BE1EC" w:rsidR="00A416F9" w:rsidRDefault="00A416F9" w:rsidP="00A416F9">
      <w:pPr>
        <w:rPr>
          <w:rFonts w:eastAsia="Calibri"/>
          <w:b/>
          <w:bCs/>
          <w:lang w:val="en-NZ"/>
        </w:rPr>
      </w:pPr>
      <w:hyperlink r:id="rId48" w:history="1">
        <w:r w:rsidRPr="00A416F9">
          <w:rPr>
            <w:rStyle w:val="Hyperlink"/>
            <w:rFonts w:eastAsia="Calibri"/>
            <w:b/>
            <w:bCs/>
            <w:color w:val="auto"/>
            <w:u w:val="none"/>
            <w:lang w:val="en-NZ"/>
          </w:rPr>
          <w:t>https://bit.ly/teaho-DACR</w:t>
        </w:r>
      </w:hyperlink>
    </w:p>
    <w:p w14:paraId="0176168A" w14:textId="78F70594" w:rsidR="00A416F9" w:rsidRDefault="007764DA" w:rsidP="007764DA">
      <w:pPr>
        <w:ind w:left="0"/>
        <w:rPr>
          <w:rFonts w:eastAsia="Calibri"/>
          <w:b/>
          <w:bCs/>
          <w:lang w:val="en-NZ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1815936" behindDoc="0" locked="0" layoutInCell="1" allowOverlap="1" wp14:anchorId="2F4EFDED" wp14:editId="5C699124">
            <wp:simplePos x="0" y="0"/>
            <wp:positionH relativeFrom="margin">
              <wp:posOffset>185196</wp:posOffset>
            </wp:positionH>
            <wp:positionV relativeFrom="paragraph">
              <wp:posOffset>223375</wp:posOffset>
            </wp:positionV>
            <wp:extent cx="1192192" cy="1527335"/>
            <wp:effectExtent l="0" t="0" r="8255" b="0"/>
            <wp:wrapNone/>
            <wp:docPr id="202734980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34980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639" cy="1529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B534F" w14:textId="1F41C430" w:rsidR="00A416F9" w:rsidRDefault="007764DA" w:rsidP="007764DA">
      <w:pPr>
        <w:rPr>
          <w:rFonts w:eastAsia="Calibri"/>
          <w:lang w:val="en-NZ"/>
        </w:rPr>
      </w:pPr>
      <w:r>
        <w:rPr>
          <w:rFonts w:eastAsia="Calibri"/>
          <w:lang w:val="en-NZ"/>
        </w:rPr>
        <w:br/>
      </w:r>
      <w:r w:rsidR="00A416F9">
        <w:rPr>
          <w:rFonts w:eastAsia="Calibri"/>
          <w:lang w:val="en-NZ"/>
        </w:rPr>
        <w:t>The full report</w:t>
      </w:r>
      <w:r w:rsidR="00A5567E">
        <w:rPr>
          <w:rFonts w:eastAsia="Calibri"/>
          <w:lang w:val="en-NZ"/>
        </w:rPr>
        <w:t>s</w:t>
      </w:r>
      <w:r w:rsidR="00A416F9">
        <w:rPr>
          <w:rFonts w:eastAsia="Calibri"/>
          <w:lang w:val="en-NZ"/>
        </w:rPr>
        <w:t xml:space="preserve"> </w:t>
      </w:r>
      <w:r w:rsidR="00A5567E">
        <w:rPr>
          <w:rFonts w:eastAsia="Calibri"/>
          <w:lang w:val="en-NZ"/>
        </w:rPr>
        <w:t>are</w:t>
      </w:r>
      <w:r w:rsidR="00A416F9">
        <w:rPr>
          <w:rFonts w:eastAsia="Calibri"/>
          <w:lang w:val="en-NZ"/>
        </w:rPr>
        <w:t xml:space="preserve"> </w:t>
      </w:r>
      <w:r w:rsidR="00A416F9" w:rsidRPr="00A416F9">
        <w:rPr>
          <w:rFonts w:eastAsia="Calibri"/>
          <w:b/>
          <w:bCs/>
          <w:lang w:val="en-NZ"/>
        </w:rPr>
        <w:t>not</w:t>
      </w:r>
      <w:r w:rsidR="00A416F9">
        <w:rPr>
          <w:rFonts w:eastAsia="Calibri"/>
          <w:lang w:val="en-NZ"/>
        </w:rPr>
        <w:t xml:space="preserve"> in Easy Read.</w:t>
      </w:r>
    </w:p>
    <w:p w14:paraId="4865205D" w14:textId="4B0A60D2" w:rsidR="00A416F9" w:rsidRDefault="0066655A" w:rsidP="00A60A04">
      <w:pPr>
        <w:pStyle w:val="Heading1"/>
        <w:rPr>
          <w:lang w:val="en-NZ"/>
        </w:rPr>
      </w:pPr>
      <w:bookmarkStart w:id="1" w:name="_What_are_the"/>
      <w:bookmarkEnd w:id="1"/>
      <w:r>
        <w:rPr>
          <w:lang w:val="en-NZ"/>
        </w:rPr>
        <w:lastRenderedPageBreak/>
        <w:t xml:space="preserve">What are the </w:t>
      </w:r>
      <w:r w:rsidR="007A141D">
        <w:rPr>
          <w:lang w:val="en-NZ"/>
        </w:rPr>
        <w:t xml:space="preserve">disability </w:t>
      </w:r>
      <w:r>
        <w:rPr>
          <w:lang w:val="en-NZ"/>
        </w:rPr>
        <w:t xml:space="preserve">and </w:t>
      </w:r>
      <w:r w:rsidR="007A141D">
        <w:rPr>
          <w:lang w:val="en-NZ"/>
        </w:rPr>
        <w:t>cancer reports</w:t>
      </w:r>
      <w:r w:rsidR="00A60A04">
        <w:rPr>
          <w:lang w:val="en-NZ"/>
        </w:rPr>
        <w:t>?</w:t>
      </w:r>
    </w:p>
    <w:p w14:paraId="74D2A18E" w14:textId="77777777" w:rsidR="00A60A04" w:rsidRDefault="00A60A04" w:rsidP="00F90C95">
      <w:pPr>
        <w:rPr>
          <w:lang w:val="en-NZ"/>
        </w:rPr>
      </w:pPr>
    </w:p>
    <w:p w14:paraId="6DDF6F88" w14:textId="7D498069" w:rsidR="00A60A04" w:rsidRDefault="00A60A04" w:rsidP="00F90C95">
      <w:pPr>
        <w:rPr>
          <w:lang w:val="en-NZ"/>
        </w:rPr>
      </w:pPr>
    </w:p>
    <w:p w14:paraId="70AA88DA" w14:textId="07D035E8" w:rsidR="00A60A04" w:rsidRDefault="007764DA" w:rsidP="00F90C95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817984" behindDoc="0" locked="0" layoutInCell="1" allowOverlap="1" wp14:anchorId="29D6C8D6" wp14:editId="53CC29DA">
            <wp:simplePos x="0" y="0"/>
            <wp:positionH relativeFrom="margin">
              <wp:align>left</wp:align>
            </wp:positionH>
            <wp:positionV relativeFrom="page">
              <wp:posOffset>2284055</wp:posOffset>
            </wp:positionV>
            <wp:extent cx="1647825" cy="1321435"/>
            <wp:effectExtent l="0" t="0" r="0" b="0"/>
            <wp:wrapNone/>
            <wp:docPr id="488125960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2596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0A04">
        <w:rPr>
          <w:lang w:val="en-NZ"/>
        </w:rPr>
        <w:t xml:space="preserve">In 2021 the Agency saw that there was not enough </w:t>
      </w:r>
      <w:r w:rsidR="00A60A04" w:rsidRPr="00A60A04">
        <w:rPr>
          <w:b/>
          <w:bCs/>
          <w:lang w:val="en-NZ"/>
        </w:rPr>
        <w:t>research</w:t>
      </w:r>
      <w:r w:rsidR="00A60A04">
        <w:rPr>
          <w:b/>
          <w:bCs/>
          <w:lang w:val="en-NZ"/>
        </w:rPr>
        <w:t xml:space="preserve"> </w:t>
      </w:r>
      <w:r w:rsidR="007A141D">
        <w:rPr>
          <w:lang w:val="en-NZ"/>
        </w:rPr>
        <w:t xml:space="preserve">on </w:t>
      </w:r>
      <w:r w:rsidR="00A60A04">
        <w:rPr>
          <w:lang w:val="en-NZ"/>
        </w:rPr>
        <w:t>how cancer affects disabled people in Aotearoa New Zealand.</w:t>
      </w:r>
    </w:p>
    <w:p w14:paraId="087C4582" w14:textId="646E105F" w:rsidR="00A60A04" w:rsidRDefault="00F90C95" w:rsidP="00F90C95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816960" behindDoc="0" locked="0" layoutInCell="1" allowOverlap="1" wp14:anchorId="2771E776" wp14:editId="58F1EADE">
            <wp:simplePos x="0" y="0"/>
            <wp:positionH relativeFrom="margin">
              <wp:align>left</wp:align>
            </wp:positionH>
            <wp:positionV relativeFrom="page">
              <wp:posOffset>4172944</wp:posOffset>
            </wp:positionV>
            <wp:extent cx="1631950" cy="1456055"/>
            <wp:effectExtent l="0" t="0" r="0" b="0"/>
            <wp:wrapNone/>
            <wp:docPr id="2121445513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44551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BBD1FD" w14:textId="23E11B72" w:rsidR="00F90C95" w:rsidRPr="0087205E" w:rsidRDefault="0088299B" w:rsidP="00F90C95">
      <w:pPr>
        <w:rPr>
          <w:sz w:val="24"/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 wp14:anchorId="1D352DE8" wp14:editId="7A5B370C">
                <wp:simplePos x="0" y="0"/>
                <wp:positionH relativeFrom="margin">
                  <wp:align>right</wp:align>
                </wp:positionH>
                <wp:positionV relativeFrom="paragraph">
                  <wp:posOffset>212725</wp:posOffset>
                </wp:positionV>
                <wp:extent cx="3600000" cy="774700"/>
                <wp:effectExtent l="0" t="0" r="635" b="6350"/>
                <wp:wrapNone/>
                <wp:docPr id="583857775" name="Rectangle 583857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4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67BCC" id="Rectangle 583857775" o:spid="_x0000_s1026" style="position:absolute;margin-left:232.25pt;margin-top:16.75pt;width:283.45pt;height:61pt;z-index:-2512670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0F7D0E35" w14:textId="283211C9" w:rsidR="0066655A" w:rsidRDefault="00F90C95" w:rsidP="00F90C95">
      <w:r>
        <w:rPr>
          <w:b/>
          <w:bCs/>
        </w:rPr>
        <w:t xml:space="preserve">Research </w:t>
      </w:r>
      <w:r>
        <w:t>means finding out a lot of information about something.</w:t>
      </w:r>
    </w:p>
    <w:p w14:paraId="49A7D46E" w14:textId="77777777" w:rsidR="00F90C95" w:rsidRDefault="00F90C95" w:rsidP="00F90C95"/>
    <w:p w14:paraId="3878969C" w14:textId="0451753D" w:rsidR="00F90C95" w:rsidRPr="00F90C95" w:rsidRDefault="000615DA" w:rsidP="00F90C95">
      <w:r>
        <w:rPr>
          <w:noProof/>
        </w:rPr>
        <w:drawing>
          <wp:anchor distT="0" distB="0" distL="114300" distR="114300" simplePos="0" relativeHeight="251835392" behindDoc="0" locked="0" layoutInCell="1" allowOverlap="1" wp14:anchorId="10CB1B5F" wp14:editId="12200DC3">
            <wp:simplePos x="0" y="0"/>
            <wp:positionH relativeFrom="margin">
              <wp:posOffset>18107</wp:posOffset>
            </wp:positionH>
            <wp:positionV relativeFrom="page">
              <wp:posOffset>5929334</wp:posOffset>
            </wp:positionV>
            <wp:extent cx="1439545" cy="1439545"/>
            <wp:effectExtent l="0" t="0" r="0" b="8255"/>
            <wp:wrapNone/>
            <wp:docPr id="159938401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38401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6CAEA" w14:textId="6923250E" w:rsidR="0066655A" w:rsidRDefault="0066655A" w:rsidP="00F90C95">
      <w:r>
        <w:t>The Agency has released 2 reports on how cancer affects disabled people in Aotearoa New Zealand.</w:t>
      </w:r>
    </w:p>
    <w:p w14:paraId="72F34DAB" w14:textId="1A86A806" w:rsidR="0066655A" w:rsidRPr="0087205E" w:rsidRDefault="0066655A" w:rsidP="00F90C95">
      <w:pPr>
        <w:rPr>
          <w:sz w:val="22"/>
          <w:szCs w:val="22"/>
        </w:rPr>
      </w:pPr>
    </w:p>
    <w:p w14:paraId="4E917580" w14:textId="324CECDA" w:rsidR="0066655A" w:rsidRDefault="0066655A" w:rsidP="00F90C95"/>
    <w:p w14:paraId="2D103406" w14:textId="0C36DB75" w:rsidR="0066655A" w:rsidRDefault="000615DA" w:rsidP="00F90C95">
      <w:pPr>
        <w:rPr>
          <w:lang w:val="en-NZ"/>
        </w:rPr>
      </w:pPr>
      <w:r>
        <w:rPr>
          <w:rFonts w:eastAsia="Calibri"/>
          <w:noProof/>
          <w:lang w:val="en-NZ"/>
        </w:rPr>
        <w:drawing>
          <wp:anchor distT="0" distB="0" distL="114300" distR="114300" simplePos="0" relativeHeight="251838464" behindDoc="0" locked="0" layoutInCell="1" allowOverlap="1" wp14:anchorId="285A3160" wp14:editId="72BCA2B1">
            <wp:simplePos x="0" y="0"/>
            <wp:positionH relativeFrom="margin">
              <wp:align>left</wp:align>
            </wp:positionH>
            <wp:positionV relativeFrom="page">
              <wp:posOffset>7780302</wp:posOffset>
            </wp:positionV>
            <wp:extent cx="1493821" cy="1493821"/>
            <wp:effectExtent l="0" t="0" r="0" b="0"/>
            <wp:wrapNone/>
            <wp:docPr id="155971573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71573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21" cy="1493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5A">
        <w:rPr>
          <w:lang w:val="en-NZ"/>
        </w:rPr>
        <w:t>The reports show what makes it hard for disabled people to:</w:t>
      </w:r>
    </w:p>
    <w:p w14:paraId="29476AC9" w14:textId="301ACE04" w:rsidR="0087205E" w:rsidRDefault="0066655A" w:rsidP="007C3B6F">
      <w:pPr>
        <w:pStyle w:val="Listtoplevel"/>
      </w:pPr>
      <w:r>
        <w:t>find out they have cancer quickly</w:t>
      </w:r>
    </w:p>
    <w:p w14:paraId="1ACF0657" w14:textId="0C6EA82F" w:rsidR="0066655A" w:rsidRDefault="0066655A" w:rsidP="007C3B6F">
      <w:pPr>
        <w:pStyle w:val="Listtoplevel"/>
      </w:pPr>
      <w:r>
        <w:t xml:space="preserve">get good </w:t>
      </w:r>
      <w:r w:rsidR="0087205E">
        <w:t>cancer care.</w:t>
      </w:r>
    </w:p>
    <w:p w14:paraId="1C8A8A0F" w14:textId="3A7B6FB9" w:rsidR="0066655A" w:rsidRDefault="0087205E" w:rsidP="0066655A"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2E46E175" wp14:editId="31D5AF63">
            <wp:simplePos x="0" y="0"/>
            <wp:positionH relativeFrom="margin">
              <wp:align>left</wp:align>
            </wp:positionH>
            <wp:positionV relativeFrom="page">
              <wp:posOffset>443594</wp:posOffset>
            </wp:positionV>
            <wp:extent cx="1810693" cy="1810693"/>
            <wp:effectExtent l="0" t="0" r="0" b="0"/>
            <wp:wrapNone/>
            <wp:docPr id="133985980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85980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104" cy="181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5A">
        <w:t xml:space="preserve">What </w:t>
      </w:r>
      <w:r w:rsidR="0046204E">
        <w:t>is</w:t>
      </w:r>
      <w:r w:rsidR="0066655A">
        <w:t xml:space="preserve"> in these reports can be used to work out how to make it easier for disabled people with cancer to get the support they need.</w:t>
      </w:r>
    </w:p>
    <w:p w14:paraId="7AF79114" w14:textId="3C25312C" w:rsidR="0066655A" w:rsidRDefault="0066655A" w:rsidP="0066655A"/>
    <w:p w14:paraId="0F32F4AF" w14:textId="3F13AFA0" w:rsidR="0046204E" w:rsidRDefault="002D7809" w:rsidP="0066655A">
      <w:r w:rsidRPr="0087205E">
        <w:rPr>
          <w:noProof/>
        </w:rPr>
        <w:drawing>
          <wp:anchor distT="0" distB="0" distL="114300" distR="114300" simplePos="0" relativeHeight="251819008" behindDoc="0" locked="0" layoutInCell="1" allowOverlap="1" wp14:anchorId="250A9A3C" wp14:editId="5A6E7CEA">
            <wp:simplePos x="0" y="0"/>
            <wp:positionH relativeFrom="margin">
              <wp:posOffset>19049</wp:posOffset>
            </wp:positionH>
            <wp:positionV relativeFrom="page">
              <wp:posOffset>3025486</wp:posOffset>
            </wp:positionV>
            <wp:extent cx="1821577" cy="2585605"/>
            <wp:effectExtent l="19050" t="19050" r="26670" b="24765"/>
            <wp:wrapNone/>
            <wp:docPr id="7156430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430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443" cy="259109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6DFF1" w14:textId="627F7CE5" w:rsidR="0046204E" w:rsidRDefault="0046204E" w:rsidP="0066655A">
      <w:r>
        <w:t>The reports are:</w:t>
      </w:r>
    </w:p>
    <w:p w14:paraId="012DD1C5" w14:textId="25D387F6" w:rsidR="0066655A" w:rsidRDefault="0066655A" w:rsidP="0087205E">
      <w:pPr>
        <w:pStyle w:val="Listtoplevel"/>
      </w:pPr>
      <w:r>
        <w:t xml:space="preserve">Disabled </w:t>
      </w:r>
      <w:r w:rsidR="0074426B">
        <w:t xml:space="preserve">people </w:t>
      </w:r>
      <w:r>
        <w:t xml:space="preserve">and </w:t>
      </w:r>
      <w:r w:rsidR="0074426B">
        <w:t>cancer</w:t>
      </w:r>
      <w:r>
        <w:t xml:space="preserve">: Literature </w:t>
      </w:r>
      <w:r w:rsidR="0074426B">
        <w:t xml:space="preserve">review </w:t>
      </w:r>
      <w:r>
        <w:t xml:space="preserve">/ Ngā </w:t>
      </w:r>
      <w:r w:rsidR="0074426B">
        <w:t>tāngata w</w:t>
      </w:r>
      <w:r>
        <w:t xml:space="preserve">haikaha me te mate pukupuku: </w:t>
      </w:r>
      <w:r w:rsidR="0074426B">
        <w:t xml:space="preserve">He </w:t>
      </w:r>
      <w:r>
        <w:t>arotakenga mātātuhi</w:t>
      </w:r>
    </w:p>
    <w:p w14:paraId="73B3E5AD" w14:textId="0ADE26D9" w:rsidR="0066655A" w:rsidRDefault="0087205E" w:rsidP="0087205E">
      <w:pPr>
        <w:pStyle w:val="Listtoplevel"/>
      </w:pPr>
      <w:r w:rsidRPr="0087205E">
        <w:drawing>
          <wp:anchor distT="0" distB="0" distL="114300" distR="114300" simplePos="0" relativeHeight="251820032" behindDoc="0" locked="0" layoutInCell="1" allowOverlap="1" wp14:anchorId="766BA04F" wp14:editId="5BBB0C5A">
            <wp:simplePos x="0" y="0"/>
            <wp:positionH relativeFrom="column">
              <wp:posOffset>18935</wp:posOffset>
            </wp:positionH>
            <wp:positionV relativeFrom="page">
              <wp:posOffset>5921086</wp:posOffset>
            </wp:positionV>
            <wp:extent cx="1899131" cy="2668732"/>
            <wp:effectExtent l="19050" t="19050" r="25400" b="17780"/>
            <wp:wrapNone/>
            <wp:docPr id="94003027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3027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131" cy="266873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5A">
        <w:t xml:space="preserve">The </w:t>
      </w:r>
      <w:r w:rsidR="0074426B">
        <w:t xml:space="preserve">burden </w:t>
      </w:r>
      <w:r w:rsidR="0066655A">
        <w:t xml:space="preserve">of </w:t>
      </w:r>
      <w:r w:rsidR="0074426B">
        <w:t>cancer among disabled people</w:t>
      </w:r>
      <w:r w:rsidR="0066655A">
        <w:t xml:space="preserve">: Diagnosis </w:t>
      </w:r>
      <w:r w:rsidR="0074426B">
        <w:t xml:space="preserve">insights </w:t>
      </w:r>
      <w:r w:rsidR="0066655A">
        <w:t xml:space="preserve">/ He taumaha te mate pukupuku ki ngā tāngata whaikaha: Ngā </w:t>
      </w:r>
      <w:r w:rsidR="0074426B">
        <w:t>kitenga</w:t>
      </w:r>
      <w:r w:rsidR="0066655A">
        <w:t xml:space="preserve">.  </w:t>
      </w:r>
    </w:p>
    <w:p w14:paraId="2296D264" w14:textId="77777777" w:rsidR="00A60A04" w:rsidRDefault="00A60A04" w:rsidP="00A60A04">
      <w:pPr>
        <w:rPr>
          <w:lang w:val="en-NZ"/>
        </w:rPr>
      </w:pPr>
    </w:p>
    <w:p w14:paraId="42F38CDA" w14:textId="77777777" w:rsidR="0066655A" w:rsidRDefault="0066655A" w:rsidP="00A60A04">
      <w:pPr>
        <w:rPr>
          <w:lang w:val="en-NZ"/>
        </w:rPr>
      </w:pPr>
    </w:p>
    <w:p w14:paraId="77AF7922" w14:textId="77777777" w:rsidR="00A60A04" w:rsidRDefault="00A60A04">
      <w:pPr>
        <w:spacing w:line="240" w:lineRule="auto"/>
        <w:ind w:left="0"/>
      </w:pPr>
      <w:r>
        <w:br w:type="page"/>
      </w:r>
    </w:p>
    <w:p w14:paraId="30BF8858" w14:textId="7141346A" w:rsidR="00A60A04" w:rsidRDefault="0046204E" w:rsidP="003419A1">
      <w:pPr>
        <w:pStyle w:val="Heading2"/>
        <w:ind w:left="3420"/>
      </w:pPr>
      <w:r>
        <w:lastRenderedPageBreak/>
        <w:t xml:space="preserve">Disabled </w:t>
      </w:r>
      <w:r w:rsidR="00B66B8A">
        <w:t xml:space="preserve">people </w:t>
      </w:r>
      <w:r>
        <w:t xml:space="preserve">and </w:t>
      </w:r>
      <w:r w:rsidR="00B66B8A">
        <w:t>cancer</w:t>
      </w:r>
      <w:r>
        <w:t xml:space="preserve">: Literature </w:t>
      </w:r>
      <w:r w:rsidR="00B66B8A">
        <w:t>review</w:t>
      </w:r>
    </w:p>
    <w:p w14:paraId="702DCCA8" w14:textId="77777777" w:rsidR="00A60A04" w:rsidRDefault="00A60A04" w:rsidP="00A60A04"/>
    <w:p w14:paraId="27BABB80" w14:textId="6DEE3853" w:rsidR="00E757C5" w:rsidRDefault="002D7809" w:rsidP="004002D2">
      <w:pPr>
        <w:spacing w:after="120"/>
        <w:ind w:left="3402"/>
        <w:rPr>
          <w:rFonts w:eastAsia="Times New Roman" w:cs="Times New Roman"/>
        </w:rPr>
      </w:pPr>
      <w:r w:rsidRPr="0087205E">
        <w:rPr>
          <w:noProof/>
        </w:rPr>
        <w:drawing>
          <wp:anchor distT="0" distB="0" distL="114300" distR="114300" simplePos="0" relativeHeight="251823104" behindDoc="0" locked="0" layoutInCell="1" allowOverlap="1" wp14:anchorId="3BFBAC36" wp14:editId="6DB648DF">
            <wp:simplePos x="0" y="0"/>
            <wp:positionH relativeFrom="margin">
              <wp:posOffset>-202623</wp:posOffset>
            </wp:positionH>
            <wp:positionV relativeFrom="page">
              <wp:posOffset>2499014</wp:posOffset>
            </wp:positionV>
            <wp:extent cx="1928943" cy="2738004"/>
            <wp:effectExtent l="19050" t="19050" r="14605" b="24765"/>
            <wp:wrapNone/>
            <wp:docPr id="117746285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628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458" cy="2741573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2E7DC" w14:textId="27010A20" w:rsidR="0046204E" w:rsidRDefault="0046204E" w:rsidP="00DB3B09">
      <w:pPr>
        <w:spacing w:after="120"/>
        <w:ind w:left="3402"/>
        <w:rPr>
          <w:rFonts w:eastAsia="Times New Roman"/>
        </w:rPr>
      </w:pPr>
      <w:r>
        <w:rPr>
          <w:rFonts w:eastAsia="Times New Roman" w:cs="Times New Roman"/>
        </w:rPr>
        <w:t xml:space="preserve">The Disabled </w:t>
      </w:r>
      <w:r w:rsidR="00B66B8A">
        <w:rPr>
          <w:rFonts w:eastAsia="Times New Roman" w:cs="Times New Roman"/>
        </w:rPr>
        <w:t xml:space="preserve">people </w:t>
      </w:r>
      <w:r>
        <w:rPr>
          <w:rFonts w:eastAsia="Times New Roman" w:cs="Times New Roman"/>
        </w:rPr>
        <w:t xml:space="preserve">and </w:t>
      </w:r>
      <w:r w:rsidR="00B66B8A">
        <w:rPr>
          <w:rFonts w:eastAsia="Times New Roman" w:cs="Times New Roman"/>
        </w:rPr>
        <w:t>cancer</w:t>
      </w:r>
      <w:r>
        <w:rPr>
          <w:rFonts w:eastAsia="Times New Roman" w:cs="Times New Roman"/>
        </w:rPr>
        <w:t xml:space="preserve">: </w:t>
      </w:r>
      <w:r w:rsidRPr="0088299B">
        <w:rPr>
          <w:rFonts w:eastAsia="Times New Roman" w:cs="Times New Roman"/>
          <w:b/>
          <w:bCs/>
        </w:rPr>
        <w:t xml:space="preserve">Literature </w:t>
      </w:r>
      <w:r w:rsidR="00B66B8A">
        <w:rPr>
          <w:rFonts w:eastAsia="Times New Roman" w:cs="Times New Roman"/>
          <w:b/>
          <w:bCs/>
        </w:rPr>
        <w:t>r</w:t>
      </w:r>
      <w:r w:rsidR="00B66B8A" w:rsidRPr="0088299B">
        <w:rPr>
          <w:rFonts w:eastAsia="Times New Roman" w:cs="Times New Roman"/>
          <w:b/>
          <w:bCs/>
        </w:rPr>
        <w:t>eview</w:t>
      </w:r>
      <w:r w:rsidR="00B66B8A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will support everyone working in health care to</w:t>
      </w:r>
      <w:r w:rsidR="00DB3B09">
        <w:rPr>
          <w:rFonts w:eastAsia="Times New Roman" w:cs="Times New Roman"/>
        </w:rPr>
        <w:t xml:space="preserve"> </w:t>
      </w:r>
      <w:r>
        <w:rPr>
          <w:rFonts w:eastAsia="Times New Roman"/>
        </w:rPr>
        <w:t>learn more</w:t>
      </w:r>
      <w:r w:rsidR="00DB3B09">
        <w:rPr>
          <w:rFonts w:eastAsia="Times New Roman"/>
        </w:rPr>
        <w:t xml:space="preserve"> about</w:t>
      </w:r>
      <w:r>
        <w:rPr>
          <w:rFonts w:eastAsia="Times New Roman"/>
        </w:rPr>
        <w:t xml:space="preserve"> the barriers faced by disabled people when:</w:t>
      </w:r>
    </w:p>
    <w:p w14:paraId="6482D987" w14:textId="42A74D18" w:rsidR="0046204E" w:rsidRDefault="006979DE" w:rsidP="00DB3B09">
      <w:pPr>
        <w:pStyle w:val="Listtoplevel"/>
      </w:pPr>
      <w:r>
        <w:t xml:space="preserve">getting </w:t>
      </w:r>
      <w:r w:rsidRPr="006979DE">
        <w:rPr>
          <w:b/>
          <w:bCs/>
        </w:rPr>
        <w:t>diagnosed</w:t>
      </w:r>
      <w:r>
        <w:t xml:space="preserve"> with</w:t>
      </w:r>
      <w:r w:rsidR="0046204E">
        <w:t xml:space="preserve"> cancer</w:t>
      </w:r>
    </w:p>
    <w:p w14:paraId="6258E5F0" w14:textId="5A55DF1B" w:rsidR="0046204E" w:rsidRDefault="0046204E" w:rsidP="00DB3B09">
      <w:pPr>
        <w:pStyle w:val="Listtoplevel"/>
      </w:pPr>
      <w:r>
        <w:t>being treated for cancer.</w:t>
      </w:r>
    </w:p>
    <w:p w14:paraId="30F9B62A" w14:textId="7D3DF0FC" w:rsidR="006979DE" w:rsidRDefault="006979DE" w:rsidP="006979DE">
      <w:pPr>
        <w:rPr>
          <w:rFonts w:eastAsia="Times New Roman"/>
        </w:rPr>
      </w:pPr>
    </w:p>
    <w:p w14:paraId="74A6090B" w14:textId="4C52F52C" w:rsidR="006979DE" w:rsidRDefault="007764DA" w:rsidP="006979DE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824128" behindDoc="0" locked="0" layoutInCell="1" allowOverlap="1" wp14:anchorId="2119713D" wp14:editId="05168009">
            <wp:simplePos x="0" y="0"/>
            <wp:positionH relativeFrom="margin">
              <wp:posOffset>0</wp:posOffset>
            </wp:positionH>
            <wp:positionV relativeFrom="page">
              <wp:posOffset>5967730</wp:posOffset>
            </wp:positionV>
            <wp:extent cx="1629410" cy="1453515"/>
            <wp:effectExtent l="0" t="0" r="0" b="0"/>
            <wp:wrapNone/>
            <wp:docPr id="75799141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9141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10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26103774" wp14:editId="45B811D0">
                <wp:simplePos x="0" y="0"/>
                <wp:positionH relativeFrom="margin">
                  <wp:align>right</wp:align>
                </wp:positionH>
                <wp:positionV relativeFrom="paragraph">
                  <wp:posOffset>245110</wp:posOffset>
                </wp:positionV>
                <wp:extent cx="3600000" cy="1152000"/>
                <wp:effectExtent l="0" t="0" r="635" b="0"/>
                <wp:wrapNone/>
                <wp:docPr id="1280118603" name="Rectangle 1280118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5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DE026" id="Rectangle 1280118603" o:spid="_x0000_s1026" style="position:absolute;margin-left:232.25pt;margin-top:19.3pt;width:283.45pt;height:90.7pt;z-index:-251548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" fillcolor="#bdd6ee [1304]" stroked="f" strokeweight="1pt">
                <w10:wrap anchorx="margin"/>
              </v:rect>
            </w:pict>
          </mc:Fallback>
        </mc:AlternateContent>
      </w:r>
    </w:p>
    <w:p w14:paraId="1D5D0764" w14:textId="3463172D" w:rsidR="0088299B" w:rsidRDefault="0088299B" w:rsidP="006979DE">
      <w:pPr>
        <w:rPr>
          <w:rFonts w:eastAsia="Times New Roman"/>
        </w:rPr>
      </w:pPr>
      <w:r>
        <w:rPr>
          <w:rFonts w:eastAsia="Times New Roman"/>
        </w:rPr>
        <w:t xml:space="preserve">A </w:t>
      </w:r>
      <w:r>
        <w:rPr>
          <w:rFonts w:eastAsia="Times New Roman"/>
          <w:b/>
          <w:bCs/>
        </w:rPr>
        <w:t>literature review</w:t>
      </w:r>
      <w:r>
        <w:rPr>
          <w:rFonts w:eastAsia="Times New Roman"/>
        </w:rPr>
        <w:t xml:space="preserve"> means reading research from a lot of different </w:t>
      </w:r>
      <w:r>
        <w:rPr>
          <w:rFonts w:eastAsia="Times New Roman"/>
        </w:rPr>
        <w:br/>
        <w:t>places to see what we know.</w:t>
      </w:r>
    </w:p>
    <w:p w14:paraId="630CB5B3" w14:textId="1FFF5FD6" w:rsidR="0088299B" w:rsidRPr="0088299B" w:rsidRDefault="0088299B" w:rsidP="006979DE">
      <w:pPr>
        <w:rPr>
          <w:rFonts w:eastAsia="Times New Roman"/>
        </w:rPr>
      </w:pPr>
    </w:p>
    <w:p w14:paraId="0A044D7D" w14:textId="230C5615" w:rsidR="0088299B" w:rsidRDefault="007764DA" w:rsidP="006979DE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825152" behindDoc="0" locked="0" layoutInCell="1" allowOverlap="1" wp14:anchorId="0A66611E" wp14:editId="4B3A97D6">
            <wp:simplePos x="0" y="0"/>
            <wp:positionH relativeFrom="column">
              <wp:posOffset>-102524</wp:posOffset>
            </wp:positionH>
            <wp:positionV relativeFrom="page">
              <wp:posOffset>8024921</wp:posOffset>
            </wp:positionV>
            <wp:extent cx="1752225" cy="1077362"/>
            <wp:effectExtent l="0" t="0" r="635" b="8890"/>
            <wp:wrapNone/>
            <wp:docPr id="182808894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8894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225" cy="1077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99B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53504" behindDoc="1" locked="0" layoutInCell="1" allowOverlap="1" wp14:anchorId="0E61CF7D" wp14:editId="185BC445">
                <wp:simplePos x="0" y="0"/>
                <wp:positionH relativeFrom="margin">
                  <wp:align>right</wp:align>
                </wp:positionH>
                <wp:positionV relativeFrom="paragraph">
                  <wp:posOffset>248478</wp:posOffset>
                </wp:positionV>
                <wp:extent cx="3600000" cy="1152000"/>
                <wp:effectExtent l="0" t="0" r="635" b="0"/>
                <wp:wrapNone/>
                <wp:docPr id="2007151087" name="Rectangle 200715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5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061AB" id="Rectangle 2007151087" o:spid="_x0000_s1026" style="position:absolute;margin-left:232.25pt;margin-top:19.55pt;width:283.45pt;height:90.7pt;z-index:-251262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7B7A92F6" w14:textId="6CE2336B" w:rsidR="006979DE" w:rsidRPr="006979DE" w:rsidRDefault="006979DE" w:rsidP="006979DE">
      <w:pPr>
        <w:rPr>
          <w:rFonts w:eastAsia="Times New Roman"/>
        </w:rPr>
      </w:pPr>
      <w:r>
        <w:rPr>
          <w:rFonts w:eastAsia="Times New Roman"/>
        </w:rPr>
        <w:t xml:space="preserve">Here being </w:t>
      </w:r>
      <w:r>
        <w:rPr>
          <w:rFonts w:eastAsia="Times New Roman"/>
          <w:b/>
          <w:bCs/>
        </w:rPr>
        <w:t>diagnosed</w:t>
      </w:r>
      <w:r>
        <w:rPr>
          <w:rFonts w:eastAsia="Times New Roman"/>
        </w:rPr>
        <w:t xml:space="preserve"> means a doctor tells you that you have a disease like cancer.</w:t>
      </w:r>
      <w:r w:rsidR="0088299B" w:rsidRPr="0088299B">
        <w:rPr>
          <w:noProof/>
        </w:rPr>
        <w:t xml:space="preserve"> </w:t>
      </w:r>
    </w:p>
    <w:p w14:paraId="5A867AF3" w14:textId="6FC9A196" w:rsidR="00DB3B09" w:rsidRDefault="00DB3B0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77E960B9" w14:textId="77777777" w:rsidR="00DB3B09" w:rsidRDefault="00DB3B0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49122331" w14:textId="77777777" w:rsidR="006979DE" w:rsidRDefault="006979DE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F9CFF37" w14:textId="5F341FCB" w:rsidR="00DB3B09" w:rsidRDefault="0087205E" w:rsidP="00DB3B09">
      <w:pPr>
        <w:pStyle w:val="Listtoplevel"/>
        <w:numPr>
          <w:ilvl w:val="0"/>
          <w:numId w:val="0"/>
        </w:numPr>
        <w:ind w:left="3686"/>
      </w:pPr>
      <w:r>
        <w:lastRenderedPageBreak/>
        <w:drawing>
          <wp:anchor distT="0" distB="0" distL="114300" distR="114300" simplePos="0" relativeHeight="251826176" behindDoc="0" locked="0" layoutInCell="1" allowOverlap="1" wp14:anchorId="6DB4A594" wp14:editId="21DFB9EC">
            <wp:simplePos x="0" y="0"/>
            <wp:positionH relativeFrom="margin">
              <wp:posOffset>0</wp:posOffset>
            </wp:positionH>
            <wp:positionV relativeFrom="margin">
              <wp:posOffset>-157365</wp:posOffset>
            </wp:positionV>
            <wp:extent cx="1312752" cy="1315355"/>
            <wp:effectExtent l="0" t="0" r="1905" b="0"/>
            <wp:wrapNone/>
            <wp:docPr id="1075402469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402469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752" cy="131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09">
        <w:t>The literature review also explains:</w:t>
      </w:r>
    </w:p>
    <w:p w14:paraId="0227D86B" w14:textId="3BDE0421" w:rsidR="00DB3B09" w:rsidRPr="00DB3B09" w:rsidRDefault="002D7809" w:rsidP="00DB3B09">
      <w:pPr>
        <w:pStyle w:val="Listtoplevel"/>
      </w:pPr>
      <w:r>
        <w:drawing>
          <wp:anchor distT="0" distB="0" distL="114300" distR="114300" simplePos="0" relativeHeight="251827200" behindDoc="0" locked="0" layoutInCell="1" allowOverlap="1" wp14:anchorId="594046A8" wp14:editId="1EEC49A9">
            <wp:simplePos x="0" y="0"/>
            <wp:positionH relativeFrom="margin">
              <wp:posOffset>0</wp:posOffset>
            </wp:positionH>
            <wp:positionV relativeFrom="page">
              <wp:posOffset>2393084</wp:posOffset>
            </wp:positionV>
            <wp:extent cx="1525891" cy="1312753"/>
            <wp:effectExtent l="0" t="0" r="0" b="1905"/>
            <wp:wrapNone/>
            <wp:docPr id="1117564146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564146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891" cy="131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09" w:rsidRPr="00DB3B09">
        <w:t xml:space="preserve">ways to make it easier for disabled people to get the </w:t>
      </w:r>
      <w:r w:rsidR="00DB3B09">
        <w:t xml:space="preserve">cancer </w:t>
      </w:r>
      <w:r w:rsidR="00DB3B09" w:rsidRPr="00DB3B09">
        <w:t>care they need</w:t>
      </w:r>
    </w:p>
    <w:p w14:paraId="4ADEA56D" w14:textId="6EA7F139" w:rsidR="00DB3B09" w:rsidRDefault="00DB3B09" w:rsidP="00DB3B09">
      <w:pPr>
        <w:pStyle w:val="Listtoplevel"/>
      </w:pPr>
      <w:r w:rsidRPr="00DB3B09">
        <w:t>what research still needs to be done.</w:t>
      </w:r>
    </w:p>
    <w:p w14:paraId="6E8A3462" w14:textId="5783DD67" w:rsidR="00DB3B09" w:rsidRDefault="00DB3B0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5E49C201" w14:textId="081C2271" w:rsidR="007764DA" w:rsidRDefault="007764DA" w:rsidP="0088299B">
      <w:pPr>
        <w:pStyle w:val="Heading2"/>
      </w:pPr>
    </w:p>
    <w:p w14:paraId="157A4E7B" w14:textId="31CDEA55" w:rsidR="00DB3B09" w:rsidRDefault="007764DA" w:rsidP="0088299B">
      <w:pPr>
        <w:pStyle w:val="Heading2"/>
      </w:pPr>
      <w:r w:rsidRPr="0087205E">
        <w:rPr>
          <w:noProof/>
        </w:rPr>
        <w:drawing>
          <wp:anchor distT="0" distB="0" distL="114300" distR="114300" simplePos="0" relativeHeight="251829248" behindDoc="0" locked="0" layoutInCell="1" allowOverlap="1" wp14:anchorId="29F62F11" wp14:editId="69D29156">
            <wp:simplePos x="0" y="0"/>
            <wp:positionH relativeFrom="margin">
              <wp:posOffset>-161059</wp:posOffset>
            </wp:positionH>
            <wp:positionV relativeFrom="page">
              <wp:posOffset>4368742</wp:posOffset>
            </wp:positionV>
            <wp:extent cx="2007551" cy="2821132"/>
            <wp:effectExtent l="19050" t="19050" r="12065" b="17780"/>
            <wp:wrapNone/>
            <wp:docPr id="4741557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1557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551" cy="282113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B09">
        <w:t xml:space="preserve">The </w:t>
      </w:r>
      <w:r w:rsidR="00B66B8A">
        <w:t xml:space="preserve">burden </w:t>
      </w:r>
      <w:r w:rsidR="00DB3B09">
        <w:t xml:space="preserve">of </w:t>
      </w:r>
      <w:r w:rsidR="00B66B8A">
        <w:t>cancer among disabled people</w:t>
      </w:r>
      <w:r w:rsidR="00DB3B09">
        <w:t xml:space="preserve">: Diagnosis </w:t>
      </w:r>
      <w:r w:rsidR="00B66B8A">
        <w:t xml:space="preserve">insights </w:t>
      </w:r>
    </w:p>
    <w:p w14:paraId="1A0702DF" w14:textId="47DAD944" w:rsidR="00DB3B09" w:rsidRDefault="00DB3B09" w:rsidP="007764DA">
      <w:pPr>
        <w:ind w:left="0"/>
      </w:pPr>
    </w:p>
    <w:p w14:paraId="3B99F894" w14:textId="5CBACC7B" w:rsidR="006979DE" w:rsidRPr="006979DE" w:rsidRDefault="003419A1" w:rsidP="001D420C">
      <w:r>
        <w:rPr>
          <w:noProof/>
        </w:rPr>
        <w:t>This report</w:t>
      </w:r>
      <w:r w:rsidR="007764DA">
        <w:rPr>
          <w:noProof/>
        </w:rPr>
        <w:t xml:space="preserve"> </w:t>
      </w:r>
      <w:r w:rsidR="00DB3B09">
        <w:t>looks at</w:t>
      </w:r>
      <w:r w:rsidR="006979DE">
        <w:t xml:space="preserve"> how many</w:t>
      </w:r>
      <w:r w:rsidR="001D420C">
        <w:t xml:space="preserve"> disabled</w:t>
      </w:r>
      <w:r w:rsidR="006979DE">
        <w:t xml:space="preserve"> adults </w:t>
      </w:r>
      <w:r w:rsidR="001D420C">
        <w:t xml:space="preserve">are </w:t>
      </w:r>
      <w:r w:rsidR="006979DE">
        <w:t xml:space="preserve">diagnosed with cancer </w:t>
      </w:r>
      <w:r w:rsidR="001D420C">
        <w:t>out of all the adults in Aotearoa New Zealand.</w:t>
      </w:r>
    </w:p>
    <w:p w14:paraId="68424419" w14:textId="3D427629" w:rsidR="00DB3B09" w:rsidRDefault="00CF79DE" w:rsidP="00DB3B09">
      <w:r>
        <w:rPr>
          <w:noProof/>
        </w:rPr>
        <w:drawing>
          <wp:anchor distT="0" distB="0" distL="114300" distR="114300" simplePos="0" relativeHeight="251830272" behindDoc="0" locked="0" layoutInCell="1" allowOverlap="1" wp14:anchorId="7A1DF8D4" wp14:editId="4E1E923E">
            <wp:simplePos x="0" y="0"/>
            <wp:positionH relativeFrom="margin">
              <wp:align>left</wp:align>
            </wp:positionH>
            <wp:positionV relativeFrom="margin">
              <wp:posOffset>6638925</wp:posOffset>
            </wp:positionV>
            <wp:extent cx="1665838" cy="1665838"/>
            <wp:effectExtent l="0" t="0" r="0" b="0"/>
            <wp:wrapNone/>
            <wp:docPr id="1606029662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29662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838" cy="1665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789F6" w14:textId="7167FC2E" w:rsidR="006979DE" w:rsidRDefault="006979DE" w:rsidP="00DB3B09"/>
    <w:p w14:paraId="14EAF5C3" w14:textId="77777777" w:rsidR="006E3B91" w:rsidRDefault="006979DE" w:rsidP="00DB3B09">
      <w:r>
        <w:t xml:space="preserve">The report says that disabled people get </w:t>
      </w:r>
      <w:r w:rsidR="001D420C">
        <w:t xml:space="preserve">diagnosed with cancer more often than </w:t>
      </w:r>
      <w:r w:rsidR="006E3B91">
        <w:t xml:space="preserve">the </w:t>
      </w:r>
      <w:r w:rsidR="006E3B91" w:rsidRPr="00CF79DE">
        <w:rPr>
          <w:b/>
          <w:bCs/>
        </w:rPr>
        <w:t>total population</w:t>
      </w:r>
    </w:p>
    <w:p w14:paraId="61E7C063" w14:textId="77777777" w:rsidR="006E3B91" w:rsidRDefault="006E3B91" w:rsidP="00DB3B09"/>
    <w:p w14:paraId="363C59CA" w14:textId="11996E1B" w:rsidR="006979DE" w:rsidRDefault="00CF79DE" w:rsidP="00DB3B09">
      <w:r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 wp14:anchorId="4621BEBA" wp14:editId="51DF1F4E">
            <wp:simplePos x="0" y="0"/>
            <wp:positionH relativeFrom="margin">
              <wp:align>left</wp:align>
            </wp:positionH>
            <wp:positionV relativeFrom="page">
              <wp:posOffset>584200</wp:posOffset>
            </wp:positionV>
            <wp:extent cx="927100" cy="1358228"/>
            <wp:effectExtent l="0" t="0" r="6350" b="0"/>
            <wp:wrapNone/>
            <wp:docPr id="135890869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08691" name="Picture 135890869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1358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3B91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84224" behindDoc="1" locked="0" layoutInCell="1" allowOverlap="1" wp14:anchorId="45AC95B2" wp14:editId="7D57FCC6">
                <wp:simplePos x="0" y="0"/>
                <wp:positionH relativeFrom="margin">
                  <wp:align>right</wp:align>
                </wp:positionH>
                <wp:positionV relativeFrom="paragraph">
                  <wp:posOffset>-94615</wp:posOffset>
                </wp:positionV>
                <wp:extent cx="3600000" cy="774700"/>
                <wp:effectExtent l="0" t="0" r="635" b="6350"/>
                <wp:wrapNone/>
                <wp:docPr id="1568054761" name="Rectangle 1568054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4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C2522" id="Rectangle 1568054761" o:spid="_x0000_s1026" style="position:absolute;margin-left:232.25pt;margin-top:-7.45pt;width:283.45pt;height:61pt;z-index:-251232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6E3B91">
        <w:t xml:space="preserve">In this document </w:t>
      </w:r>
      <w:r w:rsidR="006E3B91">
        <w:rPr>
          <w:b/>
          <w:bCs/>
        </w:rPr>
        <w:t>total population</w:t>
      </w:r>
      <w:r w:rsidR="006E3B91">
        <w:t xml:space="preserve"> means all the adults in New Zealand</w:t>
      </w:r>
      <w:r w:rsidR="006979DE">
        <w:t>.</w:t>
      </w:r>
    </w:p>
    <w:p w14:paraId="1D0A594C" w14:textId="77777777" w:rsidR="006E3B91" w:rsidRDefault="006E3B91" w:rsidP="00DB3B09"/>
    <w:p w14:paraId="5E8AF41A" w14:textId="3853D77F" w:rsidR="006E3B91" w:rsidRDefault="00CF79DE" w:rsidP="00DB3B09"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6E08A3D5" wp14:editId="3A2FABD0">
                <wp:simplePos x="0" y="0"/>
                <wp:positionH relativeFrom="margin">
                  <wp:align>left</wp:align>
                </wp:positionH>
                <wp:positionV relativeFrom="paragraph">
                  <wp:posOffset>243840</wp:posOffset>
                </wp:positionV>
                <wp:extent cx="1644650" cy="1259542"/>
                <wp:effectExtent l="0" t="0" r="0" b="0"/>
                <wp:wrapNone/>
                <wp:docPr id="494300473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4650" cy="1259542"/>
                          <a:chOff x="-547538" y="0"/>
                          <a:chExt cx="2104558" cy="1612145"/>
                        </a:xfrm>
                      </wpg:grpSpPr>
                      <pic:pic xmlns:pic="http://schemas.openxmlformats.org/drawingml/2006/picture">
                        <pic:nvPicPr>
                          <pic:cNvPr id="462940731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894513" name="Multiplication Sign 36"/>
                        <wps:cNvSpPr/>
                        <wps:spPr>
                          <a:xfrm>
                            <a:off x="-547538" y="580050"/>
                            <a:ext cx="1068309" cy="1032095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F6FAD1" id="Group 37" o:spid="_x0000_s1026" alt="&quot;&quot;" style="position:absolute;margin-left:0;margin-top:19.2pt;width:129.5pt;height:99.2pt;z-index:251834368;mso-position-horizontal:left;mso-position-horizontal-relative:margin;mso-width-relative:margin;mso-height-relative:margin" coordorigin="-5475" coordsize="21045,16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">
                <v:shape id="Picture 18" o:spid="_x0000_s1027" type="#_x0000_t75" style="position:absolute;width:15570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">
                  <v:imagedata r:id="rId66" o:title=""/>
                </v:shape>
                <v:shape id="Multiplication Sign 36" o:spid="_x0000_s1028" style="position:absolute;left:-5475;top:5800;width:10682;height:10321;visibility:visible;mso-wrap-style:square;v-text-anchor:middle" coordsize="1068309,103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" path="m172249,335175l340913,160592,534155,347282,727396,160592,896060,335175,708841,516048,896060,696920,727396,871503,534155,684813,340913,871503,172249,696920,359468,516048,172249,335175xe" fillcolor="#e00" stroked="f" strokeweight="1pt">
                  <v:stroke joinstyle="miter"/>
                  <v:path arrowok="t" o:connecttype="custom" o:connectlocs="172249,335175;340913,160592;534155,347282;727396,160592;896060,335175;708841,516048;896060,696920;727396,871503;534155,684813;340913,871503;172249,696920;359468,516048;172249,335175" o:connectangles="0,0,0,0,0,0,0,0,0,0,0,0,0"/>
                </v:shape>
                <w10:wrap anchorx="margin"/>
              </v:group>
            </w:pict>
          </mc:Fallback>
        </mc:AlternateContent>
      </w:r>
    </w:p>
    <w:p w14:paraId="052C062A" w14:textId="03C504BF" w:rsidR="006979DE" w:rsidRDefault="006979DE" w:rsidP="00CC1673">
      <w:r>
        <w:t xml:space="preserve">The report says that </w:t>
      </w:r>
      <w:r w:rsidR="001D420C">
        <w:t xml:space="preserve">most of the time </w:t>
      </w:r>
      <w:r>
        <w:t xml:space="preserve">being disabled does </w:t>
      </w:r>
      <w:r>
        <w:rPr>
          <w:b/>
          <w:bCs/>
        </w:rPr>
        <w:t>not</w:t>
      </w:r>
      <w:r>
        <w:t xml:space="preserve"> cause people to get cancer.</w:t>
      </w:r>
      <w:r>
        <w:br/>
      </w:r>
      <w:r>
        <w:br/>
      </w:r>
    </w:p>
    <w:p w14:paraId="52F93EC3" w14:textId="789CB777" w:rsidR="00693559" w:rsidRDefault="006979DE" w:rsidP="00BE1DA7">
      <w:pPr>
        <w:rPr>
          <w:rFonts w:eastAsiaTheme="minorHAnsi"/>
          <w:noProof/>
          <w:szCs w:val="22"/>
          <w:lang w:val="en-GB"/>
        </w:rPr>
      </w:pPr>
      <w:r>
        <w:br w:type="page"/>
      </w:r>
    </w:p>
    <w:p w14:paraId="45FED479" w14:textId="294F3DEF" w:rsidR="008D59A5" w:rsidRDefault="00615617" w:rsidP="00693559">
      <w:pPr>
        <w:pStyle w:val="Heading1"/>
      </w:pPr>
      <w:bookmarkStart w:id="2" w:name="_Disabled_people_and"/>
      <w:bookmarkEnd w:id="2"/>
      <w:r>
        <w:lastRenderedPageBreak/>
        <w:t>Disabled people and this project</w:t>
      </w:r>
    </w:p>
    <w:p w14:paraId="546156CF" w14:textId="77777777" w:rsidR="00693559" w:rsidRDefault="00693559" w:rsidP="00946A41"/>
    <w:p w14:paraId="6E647E7A" w14:textId="003D1833" w:rsidR="00946A41" w:rsidRDefault="0088299B" w:rsidP="00946A41">
      <w:r>
        <w:rPr>
          <w:noProof/>
        </w:rPr>
        <w:drawing>
          <wp:anchor distT="0" distB="0" distL="114300" distR="114300" simplePos="0" relativeHeight="251839488" behindDoc="0" locked="0" layoutInCell="1" allowOverlap="1" wp14:anchorId="2CD3A9AA" wp14:editId="49BA4AA0">
            <wp:simplePos x="0" y="0"/>
            <wp:positionH relativeFrom="margin">
              <wp:align>left</wp:align>
            </wp:positionH>
            <wp:positionV relativeFrom="page">
              <wp:posOffset>2208530</wp:posOffset>
            </wp:positionV>
            <wp:extent cx="1602463" cy="1426675"/>
            <wp:effectExtent l="0" t="0" r="0" b="2540"/>
            <wp:wrapNone/>
            <wp:docPr id="140472745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727457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463" cy="142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CF975" w14:textId="70802CA1" w:rsidR="00693559" w:rsidRDefault="00693559" w:rsidP="00946A41">
      <w:r>
        <w:t>The Agency made sure that disabled people with experience of cancer were part of the project team.</w:t>
      </w:r>
    </w:p>
    <w:p w14:paraId="4FD730AB" w14:textId="19BC51E5" w:rsidR="00693559" w:rsidRDefault="00693559" w:rsidP="00946A41"/>
    <w:p w14:paraId="507BD085" w14:textId="2F2FFE51" w:rsidR="00F94AA2" w:rsidRDefault="00F94AA2" w:rsidP="00946A41"/>
    <w:p w14:paraId="228722FC" w14:textId="5F3C4716" w:rsidR="00693559" w:rsidRDefault="00CC1673" w:rsidP="00946A41">
      <w:r>
        <w:rPr>
          <w:noProof/>
        </w:rPr>
        <w:drawing>
          <wp:anchor distT="0" distB="0" distL="114300" distR="114300" simplePos="0" relativeHeight="251840512" behindDoc="0" locked="0" layoutInCell="1" allowOverlap="1" wp14:anchorId="2A50FFFB" wp14:editId="0ACDAC60">
            <wp:simplePos x="0" y="0"/>
            <wp:positionH relativeFrom="margin">
              <wp:posOffset>-635</wp:posOffset>
            </wp:positionH>
            <wp:positionV relativeFrom="margin">
              <wp:posOffset>3127375</wp:posOffset>
            </wp:positionV>
            <wp:extent cx="1828800" cy="1828800"/>
            <wp:effectExtent l="0" t="0" r="0" b="0"/>
            <wp:wrapNone/>
            <wp:docPr id="392590289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90289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3559">
        <w:t>3 Lived Experience Advisor roles were made for people with lived experience of:</w:t>
      </w:r>
    </w:p>
    <w:p w14:paraId="2B949022" w14:textId="2A2F2DF7" w:rsidR="00693559" w:rsidRDefault="00CC1673" w:rsidP="00693559">
      <w:pPr>
        <w:pStyle w:val="Listtoplevel"/>
      </w:pPr>
      <w:r>
        <w:rPr>
          <w:rFonts w:eastAsia="Calibri"/>
          <w:lang w:val="en-NZ"/>
        </w:rPr>
        <w:drawing>
          <wp:anchor distT="0" distB="0" distL="114300" distR="114300" simplePos="0" relativeHeight="252063744" behindDoc="0" locked="0" layoutInCell="1" allowOverlap="1" wp14:anchorId="7486059C" wp14:editId="1BBC53F6">
            <wp:simplePos x="0" y="0"/>
            <wp:positionH relativeFrom="margin">
              <wp:align>left</wp:align>
            </wp:positionH>
            <wp:positionV relativeFrom="page">
              <wp:posOffset>5924759</wp:posOffset>
            </wp:positionV>
            <wp:extent cx="1174830" cy="1174830"/>
            <wp:effectExtent l="0" t="0" r="6350" b="6350"/>
            <wp:wrapNone/>
            <wp:docPr id="77100108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38195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830" cy="117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3559">
        <w:t>disability</w:t>
      </w:r>
      <w:r w:rsidR="003419A1">
        <w:br/>
      </w:r>
      <w:r w:rsidR="003419A1">
        <w:br/>
      </w:r>
      <w:r w:rsidR="003419A1">
        <w:rPr>
          <w:b/>
          <w:bCs/>
        </w:rPr>
        <w:t>and</w:t>
      </w:r>
    </w:p>
    <w:p w14:paraId="0B8303CF" w14:textId="70E711BC" w:rsidR="00693559" w:rsidRDefault="00693559" w:rsidP="00693559">
      <w:pPr>
        <w:pStyle w:val="Listtoplevel"/>
      </w:pPr>
      <w:r>
        <w:t>cancer.</w:t>
      </w:r>
    </w:p>
    <w:p w14:paraId="7F81DD06" w14:textId="4491D899" w:rsidR="00693559" w:rsidRDefault="00693559" w:rsidP="00693559">
      <w:pPr>
        <w:pStyle w:val="BodyText"/>
      </w:pPr>
    </w:p>
    <w:p w14:paraId="0C8287C6" w14:textId="4F53AC2C" w:rsidR="002A0180" w:rsidRDefault="00CC1673" w:rsidP="00946A41">
      <w:r>
        <w:rPr>
          <w:noProof/>
        </w:rPr>
        <w:drawing>
          <wp:anchor distT="0" distB="0" distL="114300" distR="114300" simplePos="0" relativeHeight="251841536" behindDoc="0" locked="0" layoutInCell="1" allowOverlap="1" wp14:anchorId="5A9D4F6C" wp14:editId="0F5AA6F6">
            <wp:simplePos x="0" y="0"/>
            <wp:positionH relativeFrom="margin">
              <wp:align>left</wp:align>
            </wp:positionH>
            <wp:positionV relativeFrom="page">
              <wp:posOffset>7832918</wp:posOffset>
            </wp:positionV>
            <wp:extent cx="1772529" cy="1132641"/>
            <wp:effectExtent l="0" t="0" r="0" b="0"/>
            <wp:wrapNone/>
            <wp:docPr id="194450326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0326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529" cy="1132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663F3" w14:textId="32CF21E2" w:rsidR="008D59A5" w:rsidRDefault="00693559" w:rsidP="00946A41">
      <w:r>
        <w:t xml:space="preserve">The </w:t>
      </w:r>
      <w:r w:rsidR="00B66B8A">
        <w:t xml:space="preserve">Lived Experience Advisors </w:t>
      </w:r>
      <w:r>
        <w:rPr>
          <w:b/>
          <w:bCs/>
        </w:rPr>
        <w:t>represented</w:t>
      </w:r>
      <w:r>
        <w:t xml:space="preserve"> different kinds of people who live in Aotearoa New Zealand.</w:t>
      </w:r>
    </w:p>
    <w:p w14:paraId="1150686A" w14:textId="77777777" w:rsidR="00693559" w:rsidRDefault="00693559" w:rsidP="00946A41"/>
    <w:p w14:paraId="424E3F2E" w14:textId="77777777" w:rsidR="00693559" w:rsidRDefault="00693559" w:rsidP="00946A41"/>
    <w:p w14:paraId="35A52230" w14:textId="2FDAC46E" w:rsidR="00693559" w:rsidRDefault="002A0180" w:rsidP="00F94AA2"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1" wp14:anchorId="76AE83F4" wp14:editId="23C3D4CE">
            <wp:simplePos x="0" y="0"/>
            <wp:positionH relativeFrom="margin">
              <wp:align>left</wp:align>
            </wp:positionH>
            <wp:positionV relativeFrom="page">
              <wp:posOffset>491783</wp:posOffset>
            </wp:positionV>
            <wp:extent cx="1582420" cy="1582420"/>
            <wp:effectExtent l="0" t="0" r="0" b="0"/>
            <wp:wrapNone/>
            <wp:docPr id="1106172165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72165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485B633C" wp14:editId="41903D1E">
                <wp:simplePos x="0" y="0"/>
                <wp:positionH relativeFrom="margin">
                  <wp:align>right</wp:align>
                </wp:positionH>
                <wp:positionV relativeFrom="paragraph">
                  <wp:posOffset>-107950</wp:posOffset>
                </wp:positionV>
                <wp:extent cx="3600000" cy="1152000"/>
                <wp:effectExtent l="0" t="0" r="635" b="0"/>
                <wp:wrapNone/>
                <wp:docPr id="1928660778" name="Rectangle 1928660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5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1EDD5" id="Rectangle 1928660778" o:spid="_x0000_s1026" style="position:absolute;margin-left:232.25pt;margin-top:-8.5pt;width:283.45pt;height:90.7pt;z-index:-251546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  <w:r w:rsidR="00693559">
        <w:t xml:space="preserve">To </w:t>
      </w:r>
      <w:r w:rsidR="00693559">
        <w:rPr>
          <w:b/>
          <w:bCs/>
        </w:rPr>
        <w:t>represent</w:t>
      </w:r>
      <w:r w:rsidR="00693559">
        <w:t xml:space="preserve"> a group of people means to speak up for everyone in that group.</w:t>
      </w:r>
    </w:p>
    <w:p w14:paraId="7D41C480" w14:textId="174F0AEC" w:rsidR="00693559" w:rsidRDefault="00693559" w:rsidP="00F94AA2"/>
    <w:p w14:paraId="5FBB5CDC" w14:textId="78248CEA" w:rsidR="00693559" w:rsidRDefault="002A0180" w:rsidP="00F94AA2">
      <w:r>
        <w:rPr>
          <w:noProof/>
        </w:rPr>
        <w:drawing>
          <wp:anchor distT="0" distB="0" distL="114300" distR="114300" simplePos="0" relativeHeight="251843584" behindDoc="0" locked="0" layoutInCell="1" allowOverlap="1" wp14:anchorId="18B67C7F" wp14:editId="2AC7A779">
            <wp:simplePos x="0" y="0"/>
            <wp:positionH relativeFrom="margin">
              <wp:posOffset>189816</wp:posOffset>
            </wp:positionH>
            <wp:positionV relativeFrom="page">
              <wp:posOffset>2369918</wp:posOffset>
            </wp:positionV>
            <wp:extent cx="1090246" cy="1433385"/>
            <wp:effectExtent l="0" t="0" r="0" b="0"/>
            <wp:wrapNone/>
            <wp:docPr id="2090117111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117111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246" cy="143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E3FFB" w14:textId="5AA49CE9" w:rsidR="00693559" w:rsidRDefault="00693559" w:rsidP="00F94AA2">
      <w:r>
        <w:t xml:space="preserve">A member of </w:t>
      </w:r>
      <w:proofErr w:type="spellStart"/>
      <w:r w:rsidRPr="003419A1">
        <w:rPr>
          <w:b/>
          <w:bCs/>
        </w:rPr>
        <w:t>He</w:t>
      </w:r>
      <w:proofErr w:type="spellEnd"/>
      <w:r w:rsidRPr="003419A1">
        <w:rPr>
          <w:b/>
          <w:bCs/>
        </w:rPr>
        <w:t xml:space="preserve"> Ara </w:t>
      </w:r>
      <w:proofErr w:type="spellStart"/>
      <w:r w:rsidRPr="003419A1">
        <w:rPr>
          <w:b/>
          <w:bCs/>
        </w:rPr>
        <w:t>Tangata</w:t>
      </w:r>
      <w:proofErr w:type="spellEnd"/>
      <w:r>
        <w:t xml:space="preserve"> also supported the project team.</w:t>
      </w:r>
    </w:p>
    <w:p w14:paraId="5D076898" w14:textId="5AF9F153" w:rsidR="00693559" w:rsidRDefault="00693559" w:rsidP="00F94AA2"/>
    <w:p w14:paraId="1F26C003" w14:textId="0E6DAB2A" w:rsidR="00F94AA2" w:rsidRDefault="00EB16A4" w:rsidP="00F94AA2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7EBE96DE" wp14:editId="55857898">
                <wp:simplePos x="0" y="0"/>
                <wp:positionH relativeFrom="margin">
                  <wp:align>right</wp:align>
                </wp:positionH>
                <wp:positionV relativeFrom="paragraph">
                  <wp:posOffset>241300</wp:posOffset>
                </wp:positionV>
                <wp:extent cx="3600000" cy="1526400"/>
                <wp:effectExtent l="0" t="0" r="635" b="0"/>
                <wp:wrapNone/>
                <wp:docPr id="999522876" name="Rectangle 999522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26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73FB4" id="Rectangle 999522876" o:spid="_x0000_s1026" style="position:absolute;margin-left:232.25pt;margin-top:19pt;width:283.45pt;height:120.2pt;z-index:-251544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2A0180">
        <w:rPr>
          <w:b/>
          <w:bCs/>
          <w:noProof/>
        </w:rPr>
        <w:drawing>
          <wp:anchor distT="0" distB="0" distL="114300" distR="114300" simplePos="0" relativeHeight="251845632" behindDoc="0" locked="0" layoutInCell="1" allowOverlap="1" wp14:anchorId="5A73C4DE" wp14:editId="212F5AA7">
            <wp:simplePos x="0" y="0"/>
            <wp:positionH relativeFrom="margin">
              <wp:align>left</wp:align>
            </wp:positionH>
            <wp:positionV relativeFrom="page">
              <wp:posOffset>3727939</wp:posOffset>
            </wp:positionV>
            <wp:extent cx="1765496" cy="1765496"/>
            <wp:effectExtent l="0" t="0" r="6350" b="0"/>
            <wp:wrapNone/>
            <wp:docPr id="1948418901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418901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496" cy="1765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7891D" w14:textId="06D1BFE6" w:rsidR="00693559" w:rsidRDefault="00693559" w:rsidP="00F94AA2">
      <w:r w:rsidRPr="00A5663F">
        <w:rPr>
          <w:b/>
          <w:bCs/>
        </w:rPr>
        <w:t xml:space="preserve">He Ara </w:t>
      </w:r>
      <w:proofErr w:type="spellStart"/>
      <w:r w:rsidRPr="00A5663F">
        <w:rPr>
          <w:b/>
          <w:bCs/>
        </w:rPr>
        <w:t>Tangata</w:t>
      </w:r>
      <w:proofErr w:type="spellEnd"/>
      <w:r>
        <w:t xml:space="preserve"> </w:t>
      </w:r>
      <w:r w:rsidR="00EB16A4">
        <w:t xml:space="preserve">is a group that </w:t>
      </w:r>
      <w:r w:rsidR="009F447D">
        <w:br/>
      </w:r>
      <w:r w:rsidR="00EB16A4">
        <w:t>gives advice</w:t>
      </w:r>
      <w:r>
        <w:t xml:space="preserve"> </w:t>
      </w:r>
      <w:r w:rsidR="00EB16A4">
        <w:t>to</w:t>
      </w:r>
      <w:r>
        <w:t xml:space="preserve"> the Agency</w:t>
      </w:r>
      <w:r w:rsidR="00EB16A4">
        <w:t xml:space="preserve"> about how to make things better for people experiencing cancer</w:t>
      </w:r>
      <w:r>
        <w:t>.</w:t>
      </w:r>
    </w:p>
    <w:p w14:paraId="12AE61B9" w14:textId="79DCBE0A" w:rsidR="00693559" w:rsidRDefault="00693559" w:rsidP="00F94AA2"/>
    <w:p w14:paraId="15E4158F" w14:textId="357DC5AE" w:rsidR="002A0180" w:rsidRDefault="002A0180" w:rsidP="00F94AA2"/>
    <w:p w14:paraId="4284B7CE" w14:textId="298F0708" w:rsidR="00693559" w:rsidRDefault="002A0180" w:rsidP="00F94AA2">
      <w:r>
        <w:rPr>
          <w:noProof/>
        </w:rPr>
        <w:drawing>
          <wp:anchor distT="0" distB="0" distL="114300" distR="114300" simplePos="0" relativeHeight="251846656" behindDoc="0" locked="0" layoutInCell="1" allowOverlap="1" wp14:anchorId="6F0D8323" wp14:editId="30B56999">
            <wp:simplePos x="0" y="0"/>
            <wp:positionH relativeFrom="margin">
              <wp:align>left</wp:align>
            </wp:positionH>
            <wp:positionV relativeFrom="page">
              <wp:posOffset>5478829</wp:posOffset>
            </wp:positionV>
            <wp:extent cx="1417320" cy="1417320"/>
            <wp:effectExtent l="0" t="0" r="0" b="0"/>
            <wp:wrapNone/>
            <wp:docPr id="568260954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260954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3559">
        <w:t>This member:</w:t>
      </w:r>
    </w:p>
    <w:p w14:paraId="1BD1D10C" w14:textId="241C1B1B" w:rsidR="00693559" w:rsidRDefault="00693559" w:rsidP="00693559">
      <w:pPr>
        <w:pStyle w:val="Listtoplevel"/>
      </w:pPr>
      <w:r>
        <w:t xml:space="preserve">is </w:t>
      </w:r>
      <w:r w:rsidRPr="00693559">
        <w:rPr>
          <w:b/>
          <w:bCs/>
        </w:rPr>
        <w:t>not</w:t>
      </w:r>
      <w:r>
        <w:t xml:space="preserve"> disabled</w:t>
      </w:r>
    </w:p>
    <w:p w14:paraId="79EC5E81" w14:textId="443E8F3C" w:rsidR="00693559" w:rsidRDefault="002A0180" w:rsidP="00693559">
      <w:pPr>
        <w:pStyle w:val="Listtoplevel"/>
      </w:pPr>
      <w:r>
        <w:drawing>
          <wp:anchor distT="0" distB="0" distL="114300" distR="114300" simplePos="0" relativeHeight="251844608" behindDoc="0" locked="0" layoutInCell="1" allowOverlap="1" wp14:anchorId="707FC78F" wp14:editId="48708F1E">
            <wp:simplePos x="0" y="0"/>
            <wp:positionH relativeFrom="margin">
              <wp:align>left</wp:align>
            </wp:positionH>
            <wp:positionV relativeFrom="page">
              <wp:posOffset>7144824</wp:posOffset>
            </wp:positionV>
            <wp:extent cx="1623060" cy="1623060"/>
            <wp:effectExtent l="0" t="0" r="0" b="0"/>
            <wp:wrapNone/>
            <wp:docPr id="8426665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665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6B8A">
        <w:t>has</w:t>
      </w:r>
      <w:r w:rsidR="00693559">
        <w:t xml:space="preserve"> experience with cancer</w:t>
      </w:r>
    </w:p>
    <w:p w14:paraId="3A2AB1AC" w14:textId="56F7E168" w:rsidR="00693559" w:rsidRDefault="00693559" w:rsidP="00693559">
      <w:pPr>
        <w:pStyle w:val="Listtoplevel"/>
      </w:pPr>
      <w:r>
        <w:t>has experience in supporting disabled people.</w:t>
      </w:r>
    </w:p>
    <w:p w14:paraId="7E8F36CF" w14:textId="77777777" w:rsidR="00693559" w:rsidRDefault="0069355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6AE10E8B" w14:textId="44ED56C2" w:rsidR="00693559" w:rsidRDefault="00693559" w:rsidP="00693559">
      <w:pPr>
        <w:pStyle w:val="Heading1"/>
      </w:pPr>
      <w:bookmarkStart w:id="3" w:name="_How_we_found"/>
      <w:bookmarkEnd w:id="3"/>
      <w:r>
        <w:lastRenderedPageBreak/>
        <w:t xml:space="preserve">How </w:t>
      </w:r>
      <w:r w:rsidR="00031B86">
        <w:t xml:space="preserve">we </w:t>
      </w:r>
      <w:r w:rsidR="001D420C">
        <w:t>identified</w:t>
      </w:r>
      <w:r w:rsidR="00031B86">
        <w:t xml:space="preserve"> disabled people</w:t>
      </w:r>
    </w:p>
    <w:p w14:paraId="0754F4AD" w14:textId="3EA4B4E6" w:rsidR="00693559" w:rsidRDefault="00693559" w:rsidP="00F94AA2"/>
    <w:p w14:paraId="3C3FB8BA" w14:textId="197DAFC9" w:rsidR="00693559" w:rsidRDefault="00031B86" w:rsidP="00F94AA2">
      <w:r>
        <w:rPr>
          <w:noProof/>
        </w:rPr>
        <w:drawing>
          <wp:anchor distT="0" distB="0" distL="114300" distR="114300" simplePos="0" relativeHeight="251848704" behindDoc="0" locked="0" layoutInCell="1" allowOverlap="1" wp14:anchorId="7A804C11" wp14:editId="485EB6A4">
            <wp:simplePos x="0" y="0"/>
            <wp:positionH relativeFrom="margin">
              <wp:align>left</wp:align>
            </wp:positionH>
            <wp:positionV relativeFrom="page">
              <wp:posOffset>1936543</wp:posOffset>
            </wp:positionV>
            <wp:extent cx="1712595" cy="1712595"/>
            <wp:effectExtent l="0" t="0" r="1905" b="0"/>
            <wp:wrapNone/>
            <wp:docPr id="886884745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88474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31E6D9" w14:textId="38BCF87F" w:rsidR="00693559" w:rsidRDefault="00693559" w:rsidP="00F94AA2">
      <w:r>
        <w:t xml:space="preserve">We used 2 </w:t>
      </w:r>
      <w:r>
        <w:rPr>
          <w:b/>
          <w:bCs/>
        </w:rPr>
        <w:t>data sources</w:t>
      </w:r>
      <w:r>
        <w:t xml:space="preserve"> to </w:t>
      </w:r>
      <w:r w:rsidR="001D420C" w:rsidRPr="001D420C">
        <w:rPr>
          <w:b/>
          <w:bCs/>
        </w:rPr>
        <w:t>identify</w:t>
      </w:r>
      <w:r>
        <w:t xml:space="preserve"> disabled people in Aotearoa New Zealand.</w:t>
      </w:r>
    </w:p>
    <w:p w14:paraId="259C3868" w14:textId="3FA0241F" w:rsidR="00693559" w:rsidRDefault="00693559" w:rsidP="00F94AA2"/>
    <w:p w14:paraId="79A00C42" w14:textId="7BDA10EF" w:rsidR="00081400" w:rsidRDefault="00573A83" w:rsidP="00F94AA2">
      <w:r>
        <w:rPr>
          <w:noProof/>
        </w:rPr>
        <w:drawing>
          <wp:anchor distT="0" distB="0" distL="114300" distR="114300" simplePos="0" relativeHeight="251847680" behindDoc="0" locked="0" layoutInCell="1" allowOverlap="1" wp14:anchorId="16F97A7D" wp14:editId="3AA0DD83">
            <wp:simplePos x="0" y="0"/>
            <wp:positionH relativeFrom="margin">
              <wp:posOffset>0</wp:posOffset>
            </wp:positionH>
            <wp:positionV relativeFrom="paragraph">
              <wp:posOffset>71369</wp:posOffset>
            </wp:positionV>
            <wp:extent cx="1691640" cy="1691640"/>
            <wp:effectExtent l="0" t="0" r="3810" b="3810"/>
            <wp:wrapNone/>
            <wp:docPr id="146805606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05606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1E886D12" wp14:editId="7C70511B">
                <wp:simplePos x="0" y="0"/>
                <wp:positionH relativeFrom="margin">
                  <wp:align>right</wp:align>
                </wp:positionH>
                <wp:positionV relativeFrom="paragraph">
                  <wp:posOffset>280670</wp:posOffset>
                </wp:positionV>
                <wp:extent cx="3600000" cy="1152000"/>
                <wp:effectExtent l="0" t="0" r="635" b="0"/>
                <wp:wrapNone/>
                <wp:docPr id="655234134" name="Rectangle 655234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5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09790A" id="Rectangle 655234134" o:spid="_x0000_s1026" style="position:absolute;margin-left:232.25pt;margin-top:22.1pt;width:283.45pt;height:90.7pt;z-index:-251542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" fillcolor="#bdd6ee [1304]" stroked="f" strokeweight="1pt">
                <w10:wrap anchorx="margin"/>
              </v:rect>
            </w:pict>
          </mc:Fallback>
        </mc:AlternateContent>
      </w:r>
    </w:p>
    <w:p w14:paraId="507D413F" w14:textId="564A8D09" w:rsidR="00693559" w:rsidRDefault="00693559" w:rsidP="00693559">
      <w:pPr>
        <w:pStyle w:val="BodyText"/>
      </w:pPr>
      <w:r>
        <w:rPr>
          <w:b/>
          <w:bCs/>
        </w:rPr>
        <w:t>Data sources</w:t>
      </w:r>
      <w:r>
        <w:t xml:space="preserve"> are </w:t>
      </w:r>
      <w:r w:rsidR="00081400">
        <w:t>sets of information about things like how many people have disabilities in New Zealand.</w:t>
      </w:r>
    </w:p>
    <w:p w14:paraId="74BC0B47" w14:textId="46067C14" w:rsidR="00081400" w:rsidRDefault="00081400" w:rsidP="00693559">
      <w:pPr>
        <w:pStyle w:val="BodyText"/>
      </w:pPr>
    </w:p>
    <w:p w14:paraId="480E4438" w14:textId="3BEA0EDF" w:rsidR="001D420C" w:rsidRDefault="00CF79DE" w:rsidP="00693559">
      <w:pPr>
        <w:pStyle w:val="BodyText"/>
      </w:pPr>
      <w:r>
        <w:rPr>
          <w:noProof/>
        </w:rPr>
        <w:drawing>
          <wp:anchor distT="0" distB="0" distL="114300" distR="114300" simplePos="0" relativeHeight="252090368" behindDoc="0" locked="0" layoutInCell="1" allowOverlap="1" wp14:anchorId="4FCC4BF4" wp14:editId="7DD39CB4">
            <wp:simplePos x="0" y="0"/>
            <wp:positionH relativeFrom="margin">
              <wp:align>left</wp:align>
            </wp:positionH>
            <wp:positionV relativeFrom="page">
              <wp:posOffset>5619750</wp:posOffset>
            </wp:positionV>
            <wp:extent cx="1682750" cy="1682750"/>
            <wp:effectExtent l="0" t="0" r="0" b="0"/>
            <wp:wrapNone/>
            <wp:docPr id="83578381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83816" name="Picture 83578381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3B91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86272" behindDoc="1" locked="0" layoutInCell="1" allowOverlap="1" wp14:anchorId="6EAA1889" wp14:editId="33893330">
                <wp:simplePos x="0" y="0"/>
                <wp:positionH relativeFrom="margin">
                  <wp:align>right</wp:align>
                </wp:positionH>
                <wp:positionV relativeFrom="paragraph">
                  <wp:posOffset>341630</wp:posOffset>
                </wp:positionV>
                <wp:extent cx="3600000" cy="1466850"/>
                <wp:effectExtent l="0" t="0" r="635" b="0"/>
                <wp:wrapNone/>
                <wp:docPr id="411450940" name="Rectangle 411450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466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B0243" id="Rectangle 411450940" o:spid="_x0000_s1026" style="position:absolute;margin-left:232.25pt;margin-top:26.9pt;width:283.45pt;height:115.5pt;z-index:-251230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6DF422F0" w14:textId="07CCCFDC" w:rsidR="001D420C" w:rsidRDefault="001D420C" w:rsidP="00693559">
      <w:pPr>
        <w:pStyle w:val="BodyText"/>
      </w:pPr>
      <w:r>
        <w:t xml:space="preserve">Here to </w:t>
      </w:r>
      <w:r>
        <w:rPr>
          <w:b/>
          <w:bCs/>
        </w:rPr>
        <w:t>identify</w:t>
      </w:r>
      <w:r>
        <w:t xml:space="preserve"> someone means using data sources to work out things like how many disabled people there are in New Zealand.</w:t>
      </w:r>
      <w:r w:rsidR="006E3B91" w:rsidRPr="006E3B91">
        <w:rPr>
          <w:noProof/>
        </w:rPr>
        <w:t xml:space="preserve"> </w:t>
      </w:r>
    </w:p>
    <w:p w14:paraId="27068A32" w14:textId="56F2219A" w:rsidR="001D420C" w:rsidRDefault="001D420C" w:rsidP="00693559">
      <w:pPr>
        <w:pStyle w:val="BodyText"/>
      </w:pPr>
    </w:p>
    <w:p w14:paraId="5F2D0798" w14:textId="574EE4D7" w:rsidR="001D420C" w:rsidRDefault="00CF79DE" w:rsidP="00693559">
      <w:pPr>
        <w:pStyle w:val="BodyText"/>
      </w:pPr>
      <w:r>
        <w:rPr>
          <w:noProof/>
        </w:rPr>
        <w:drawing>
          <wp:anchor distT="0" distB="0" distL="114300" distR="114300" simplePos="0" relativeHeight="252091392" behindDoc="0" locked="0" layoutInCell="1" allowOverlap="1" wp14:anchorId="51DAFB8F" wp14:editId="3D04D7B2">
            <wp:simplePos x="0" y="0"/>
            <wp:positionH relativeFrom="margin">
              <wp:align>left</wp:align>
            </wp:positionH>
            <wp:positionV relativeFrom="page">
              <wp:posOffset>7981950</wp:posOffset>
            </wp:positionV>
            <wp:extent cx="1466850" cy="1466850"/>
            <wp:effectExtent l="0" t="0" r="0" b="0"/>
            <wp:wrapNone/>
            <wp:docPr id="89219804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198043" name="Picture 89219804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E451A" w14:textId="13F00F05" w:rsidR="001D420C" w:rsidRPr="001D420C" w:rsidRDefault="00080065" w:rsidP="00693559">
      <w:pPr>
        <w:pStyle w:val="BodyText"/>
      </w:pPr>
      <w:r>
        <w:t>Because of how some data sources are done not</w:t>
      </w:r>
      <w:r w:rsidR="001D420C">
        <w:t xml:space="preserve"> all disabled people are</w:t>
      </w:r>
      <w:r>
        <w:t xml:space="preserve"> part of the data sources.</w:t>
      </w:r>
    </w:p>
    <w:p w14:paraId="25C78213" w14:textId="77777777" w:rsidR="00081400" w:rsidRDefault="00081400" w:rsidP="00693559">
      <w:pPr>
        <w:pStyle w:val="BodyText"/>
      </w:pPr>
    </w:p>
    <w:p w14:paraId="315646D8" w14:textId="33408E23" w:rsidR="00081400" w:rsidRDefault="00CF79DE" w:rsidP="00693559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 wp14:anchorId="5A59C2D4" wp14:editId="7491996D">
            <wp:simplePos x="0" y="0"/>
            <wp:positionH relativeFrom="margin">
              <wp:align>left</wp:align>
            </wp:positionH>
            <wp:positionV relativeFrom="page">
              <wp:posOffset>851535</wp:posOffset>
            </wp:positionV>
            <wp:extent cx="1835785" cy="1056640"/>
            <wp:effectExtent l="0" t="0" r="0" b="0"/>
            <wp:wrapNone/>
            <wp:docPr id="135084843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4843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785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1400">
        <w:t xml:space="preserve">The data </w:t>
      </w:r>
      <w:r w:rsidR="00CC1673">
        <w:t>sources</w:t>
      </w:r>
      <w:r w:rsidR="00081400">
        <w:t xml:space="preserve"> we used were:</w:t>
      </w:r>
    </w:p>
    <w:p w14:paraId="61AC36AE" w14:textId="5629E3BD" w:rsidR="00081400" w:rsidRDefault="00EB16A4" w:rsidP="00081400">
      <w:pPr>
        <w:pStyle w:val="Listtoplevel"/>
      </w:pPr>
      <w:r>
        <w:drawing>
          <wp:anchor distT="0" distB="0" distL="114300" distR="114300" simplePos="0" relativeHeight="251850752" behindDoc="0" locked="0" layoutInCell="1" allowOverlap="1" wp14:anchorId="19E0A6B1" wp14:editId="10B7E15D">
            <wp:simplePos x="0" y="0"/>
            <wp:positionH relativeFrom="margin">
              <wp:align>left</wp:align>
            </wp:positionH>
            <wp:positionV relativeFrom="paragraph">
              <wp:posOffset>714375</wp:posOffset>
            </wp:positionV>
            <wp:extent cx="1512277" cy="1512277"/>
            <wp:effectExtent l="0" t="0" r="0" b="0"/>
            <wp:wrapNone/>
            <wp:docPr id="1132952076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52076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277" cy="1512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400">
        <w:t xml:space="preserve">household surveys like the </w:t>
      </w:r>
      <w:r w:rsidR="007055BB">
        <w:t>Census</w:t>
      </w:r>
    </w:p>
    <w:p w14:paraId="2E9EC664" w14:textId="0C9B3709" w:rsidR="00081400" w:rsidRDefault="00081400" w:rsidP="00081400">
      <w:pPr>
        <w:pStyle w:val="Listtoplevel"/>
      </w:pPr>
      <w:r>
        <w:t>health record</w:t>
      </w:r>
      <w:r w:rsidR="007055BB">
        <w:t>s</w:t>
      </w:r>
      <w:r>
        <w:t xml:space="preserve"> data like needs assessment information.</w:t>
      </w:r>
    </w:p>
    <w:p w14:paraId="7BEF0FA6" w14:textId="77777777" w:rsidR="00080065" w:rsidRDefault="00080065" w:rsidP="00080065"/>
    <w:p w14:paraId="6B861EA7" w14:textId="17808640" w:rsidR="00080065" w:rsidRDefault="00080065" w:rsidP="00080065"/>
    <w:p w14:paraId="035D51B2" w14:textId="0D56565B" w:rsidR="00080065" w:rsidRDefault="00CF79DE" w:rsidP="00080065">
      <w:r>
        <w:rPr>
          <w:noProof/>
        </w:rPr>
        <w:drawing>
          <wp:anchor distT="0" distB="0" distL="114300" distR="114300" simplePos="0" relativeHeight="252092416" behindDoc="0" locked="0" layoutInCell="1" allowOverlap="1" wp14:anchorId="308E67AC" wp14:editId="7DFD7C2C">
            <wp:simplePos x="0" y="0"/>
            <wp:positionH relativeFrom="margin">
              <wp:align>left</wp:align>
            </wp:positionH>
            <wp:positionV relativeFrom="page">
              <wp:posOffset>4015105</wp:posOffset>
            </wp:positionV>
            <wp:extent cx="1524000" cy="1844040"/>
            <wp:effectExtent l="0" t="0" r="0" b="0"/>
            <wp:wrapNone/>
            <wp:docPr id="183778250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782500" name="Picture 1837782500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84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065">
        <w:t xml:space="preserve">These data sources are </w:t>
      </w:r>
      <w:r w:rsidR="00080065">
        <w:rPr>
          <w:b/>
          <w:bCs/>
        </w:rPr>
        <w:t>anonymous</w:t>
      </w:r>
      <w:r w:rsidR="00080065">
        <w:t>.</w:t>
      </w:r>
    </w:p>
    <w:p w14:paraId="37DA38D4" w14:textId="13D3333F" w:rsidR="00080065" w:rsidRDefault="00080065" w:rsidP="00080065"/>
    <w:p w14:paraId="539CAE3C" w14:textId="7A62686A" w:rsidR="00080065" w:rsidRDefault="006E3B91" w:rsidP="0008006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88320" behindDoc="1" locked="0" layoutInCell="1" allowOverlap="1" wp14:anchorId="1C26EAF9" wp14:editId="317D8AA3">
                <wp:simplePos x="0" y="0"/>
                <wp:positionH relativeFrom="margin">
                  <wp:align>right</wp:align>
                </wp:positionH>
                <wp:positionV relativeFrom="paragraph">
                  <wp:posOffset>243205</wp:posOffset>
                </wp:positionV>
                <wp:extent cx="3600000" cy="838200"/>
                <wp:effectExtent l="0" t="0" r="635" b="0"/>
                <wp:wrapNone/>
                <wp:docPr id="1297532001" name="Rectangle 1297532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3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44C53D" id="Rectangle 1297532001" o:spid="_x0000_s1026" style="position:absolute;margin-left:232.25pt;margin-top:19.15pt;width:283.45pt;height:66pt;z-index:-251228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569B1F50" w14:textId="7EAECE53" w:rsidR="00080065" w:rsidRPr="00080065" w:rsidRDefault="00080065" w:rsidP="00080065">
      <w:r w:rsidRPr="00080065">
        <w:t>Here</w:t>
      </w:r>
      <w:r>
        <w:t xml:space="preserve"> </w:t>
      </w:r>
      <w:r w:rsidRPr="00080065">
        <w:rPr>
          <w:b/>
          <w:bCs/>
        </w:rPr>
        <w:t>anonymous</w:t>
      </w:r>
      <w:r>
        <w:t xml:space="preserve"> means that </w:t>
      </w:r>
      <w:r w:rsidR="006E3B91">
        <w:br/>
      </w:r>
      <w:r>
        <w:t>no one can tell who the data is about.</w:t>
      </w:r>
    </w:p>
    <w:p w14:paraId="44DDEA3C" w14:textId="4FA59FD2" w:rsidR="00081400" w:rsidRDefault="00081400">
      <w:pPr>
        <w:spacing w:line="240" w:lineRule="auto"/>
        <w:ind w:left="0"/>
      </w:pPr>
    </w:p>
    <w:p w14:paraId="40536CD9" w14:textId="2C4CA145" w:rsidR="00CF79DE" w:rsidRDefault="00CF79DE">
      <w:pP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2FA67BFC" wp14:editId="794D5C83">
            <wp:simplePos x="0" y="0"/>
            <wp:positionH relativeFrom="margin">
              <wp:align>left</wp:align>
            </wp:positionH>
            <wp:positionV relativeFrom="margin">
              <wp:posOffset>5233035</wp:posOffset>
            </wp:positionV>
            <wp:extent cx="1420495" cy="1420495"/>
            <wp:effectExtent l="0" t="0" r="8255" b="8255"/>
            <wp:wrapNone/>
            <wp:docPr id="445678476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78476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AB08C" w14:textId="77777777" w:rsidR="00CF79DE" w:rsidRDefault="00CF79DE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</w:p>
    <w:p w14:paraId="5B38F514" w14:textId="4672A123" w:rsidR="00081400" w:rsidRDefault="00081400" w:rsidP="00081400">
      <w:r>
        <w:t>We used this information to find out more about the things we needed to report on.</w:t>
      </w:r>
    </w:p>
    <w:p w14:paraId="7E1CDC42" w14:textId="77777777" w:rsidR="00081400" w:rsidRDefault="00081400" w:rsidP="00081400"/>
    <w:p w14:paraId="4FC44149" w14:textId="63B64EA9" w:rsidR="00081400" w:rsidRDefault="00573A83" w:rsidP="00081400">
      <w:r>
        <w:rPr>
          <w:noProof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57ED0CB3" wp14:editId="27E3027B">
                <wp:simplePos x="0" y="0"/>
                <wp:positionH relativeFrom="column">
                  <wp:posOffset>-9671</wp:posOffset>
                </wp:positionH>
                <wp:positionV relativeFrom="paragraph">
                  <wp:posOffset>248725</wp:posOffset>
                </wp:positionV>
                <wp:extent cx="1500261" cy="1697208"/>
                <wp:effectExtent l="19050" t="19050" r="24130" b="17780"/>
                <wp:wrapNone/>
                <wp:docPr id="1320492" name="Group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261" cy="1697208"/>
                          <a:chOff x="0" y="0"/>
                          <a:chExt cx="1796024" cy="2113329"/>
                        </a:xfrm>
                      </wpg:grpSpPr>
                      <pic:pic xmlns:pic="http://schemas.openxmlformats.org/drawingml/2006/picture">
                        <pic:nvPicPr>
                          <pic:cNvPr id="17564283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35" cy="178625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0281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2369" y="281354"/>
                            <a:ext cx="1303655" cy="18319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A42B4" id="Group 53" o:spid="_x0000_s1026" alt="&quot;&quot;" style="position:absolute;margin-left:-.75pt;margin-top:19.6pt;width:118.15pt;height:133.65pt;z-index:251855872;mso-width-relative:margin;mso-height-relative:margin" coordsize="17960,21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">
                <v:shape id="Picture 1" o:spid="_x0000_s1027" type="#_x0000_t75" style="position:absolute;width:12579;height:17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" stroked="t" strokecolor="black [3213]" strokeweight="1pt">
                  <v:imagedata r:id="rId86" o:title=""/>
                  <v:path arrowok="t"/>
                </v:shape>
                <v:shape id="Picture 1" o:spid="_x0000_s1028" type="#_x0000_t75" style="position:absolute;left:4923;top:2813;width:13037;height:18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" stroked="t" strokecolor="black [3213]" strokeweight="1pt">
                  <v:imagedata r:id="rId87" o:title=""/>
                  <v:path arrowok="t"/>
                </v:shape>
              </v:group>
            </w:pict>
          </mc:Fallback>
        </mc:AlternateContent>
      </w:r>
    </w:p>
    <w:p w14:paraId="7E142E7F" w14:textId="76242542" w:rsidR="00081400" w:rsidRDefault="00081400" w:rsidP="00081400">
      <w:r>
        <w:t>You can find out more about how we did this in the full report</w:t>
      </w:r>
      <w:r w:rsidR="00573A83">
        <w:t>s</w:t>
      </w:r>
      <w:r>
        <w:t>.</w:t>
      </w:r>
    </w:p>
    <w:p w14:paraId="442ED675" w14:textId="7C51F7D8" w:rsidR="00081400" w:rsidRDefault="00081400">
      <w:pPr>
        <w:spacing w:line="240" w:lineRule="auto"/>
        <w:ind w:left="0"/>
      </w:pPr>
      <w:r>
        <w:br w:type="page"/>
      </w:r>
    </w:p>
    <w:p w14:paraId="06C04AB1" w14:textId="27BF18FD" w:rsidR="00081400" w:rsidRDefault="00081400" w:rsidP="00081400">
      <w:pPr>
        <w:pStyle w:val="Heading1"/>
      </w:pPr>
      <w:bookmarkStart w:id="4" w:name="_Key_findings"/>
      <w:bookmarkEnd w:id="4"/>
      <w:r>
        <w:lastRenderedPageBreak/>
        <w:t>Key findings</w:t>
      </w:r>
    </w:p>
    <w:p w14:paraId="77105E92" w14:textId="62D12329" w:rsidR="00081400" w:rsidRDefault="00081400" w:rsidP="00081400">
      <w:pPr>
        <w:pStyle w:val="BodyText"/>
      </w:pPr>
    </w:p>
    <w:p w14:paraId="565C535F" w14:textId="1ADC9D47" w:rsidR="00081400" w:rsidRDefault="00573A83" w:rsidP="00081400">
      <w:pPr>
        <w:pStyle w:val="BodyText"/>
      </w:pPr>
      <w:r>
        <w:rPr>
          <w:b/>
          <w:bCs/>
          <w:noProof/>
        </w:rPr>
        <w:drawing>
          <wp:anchor distT="0" distB="0" distL="114300" distR="114300" simplePos="0" relativeHeight="251856896" behindDoc="0" locked="0" layoutInCell="1" allowOverlap="1" wp14:anchorId="794393DB" wp14:editId="4AE2E9F2">
            <wp:simplePos x="0" y="0"/>
            <wp:positionH relativeFrom="margin">
              <wp:align>left</wp:align>
            </wp:positionH>
            <wp:positionV relativeFrom="page">
              <wp:posOffset>2271542</wp:posOffset>
            </wp:positionV>
            <wp:extent cx="1160585" cy="1568921"/>
            <wp:effectExtent l="0" t="0" r="1905" b="0"/>
            <wp:wrapNone/>
            <wp:docPr id="1695180850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180850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936" cy="1574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1901CD48" wp14:editId="7BE47C9B">
                <wp:simplePos x="0" y="0"/>
                <wp:positionH relativeFrom="margin">
                  <wp:align>right</wp:align>
                </wp:positionH>
                <wp:positionV relativeFrom="paragraph">
                  <wp:posOffset>334645</wp:posOffset>
                </wp:positionV>
                <wp:extent cx="3600000" cy="1152000"/>
                <wp:effectExtent l="0" t="0" r="635" b="0"/>
                <wp:wrapNone/>
                <wp:docPr id="58096161" name="Rectangle 58096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5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DC6F1" id="Rectangle 58096161" o:spid="_x0000_s1026" style="position:absolute;margin-left:232.25pt;margin-top:26.35pt;width:283.45pt;height:90.7pt;z-index:-251540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5FF080BC" w14:textId="24ACEC87" w:rsidR="00081400" w:rsidRDefault="00081400" w:rsidP="00081400">
      <w:pPr>
        <w:pStyle w:val="BodyText"/>
      </w:pPr>
      <w:r w:rsidRPr="00081400">
        <w:rPr>
          <w:b/>
          <w:bCs/>
        </w:rPr>
        <w:t>Key findings</w:t>
      </w:r>
      <w:r>
        <w:t xml:space="preserve"> are the most important things found out when</w:t>
      </w:r>
      <w:r w:rsidR="003419A1">
        <w:t xml:space="preserve"> doing research</w:t>
      </w:r>
      <w:r>
        <w:t>.</w:t>
      </w:r>
      <w:r w:rsidR="00A5663F" w:rsidRPr="00A5663F">
        <w:rPr>
          <w:noProof/>
        </w:rPr>
        <w:t xml:space="preserve"> </w:t>
      </w:r>
    </w:p>
    <w:p w14:paraId="09B9A83E" w14:textId="1BA7120E" w:rsidR="00081400" w:rsidRDefault="00081400" w:rsidP="00081400">
      <w:pPr>
        <w:pStyle w:val="BodyText"/>
      </w:pPr>
    </w:p>
    <w:p w14:paraId="3F323AB4" w14:textId="00C18EE4" w:rsidR="00081400" w:rsidRDefault="0063383F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1C937355" wp14:editId="70B0C9F2">
            <wp:simplePos x="0" y="0"/>
            <wp:positionH relativeFrom="column">
              <wp:posOffset>309099</wp:posOffset>
            </wp:positionH>
            <wp:positionV relativeFrom="page">
              <wp:posOffset>4184747</wp:posOffset>
            </wp:positionV>
            <wp:extent cx="911860" cy="1336040"/>
            <wp:effectExtent l="0" t="0" r="2540" b="0"/>
            <wp:wrapNone/>
            <wp:docPr id="48711358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1358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860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E7DF39" w14:textId="550E1AB5" w:rsidR="00081400" w:rsidRDefault="00081400" w:rsidP="00081400">
      <w:pPr>
        <w:pStyle w:val="BodyText"/>
      </w:pPr>
      <w:r>
        <w:t>The experiences of disabled people with cancer have not been researched much in:</w:t>
      </w:r>
    </w:p>
    <w:p w14:paraId="0F0AE06A" w14:textId="1FDC1039" w:rsidR="00081400" w:rsidRDefault="0063383F" w:rsidP="00081400">
      <w:pPr>
        <w:pStyle w:val="Listtoplevel"/>
      </w:pPr>
      <w:r>
        <w:drawing>
          <wp:anchor distT="0" distB="0" distL="114300" distR="114300" simplePos="0" relativeHeight="251857920" behindDoc="0" locked="0" layoutInCell="1" allowOverlap="1" wp14:anchorId="63E37FD6" wp14:editId="7E35CAC4">
            <wp:simplePos x="0" y="0"/>
            <wp:positionH relativeFrom="margin">
              <wp:align>left</wp:align>
            </wp:positionH>
            <wp:positionV relativeFrom="page">
              <wp:posOffset>5725356</wp:posOffset>
            </wp:positionV>
            <wp:extent cx="1519311" cy="1147114"/>
            <wp:effectExtent l="0" t="0" r="5080" b="0"/>
            <wp:wrapNone/>
            <wp:docPr id="62737704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37704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9311" cy="1147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400">
        <w:t>New Zealand</w:t>
      </w:r>
    </w:p>
    <w:p w14:paraId="62B4F2EE" w14:textId="75A198DB" w:rsidR="00081400" w:rsidRDefault="00081400" w:rsidP="00081400">
      <w:pPr>
        <w:pStyle w:val="Listtoplevel"/>
      </w:pPr>
      <w:r>
        <w:t>other countries.</w:t>
      </w:r>
    </w:p>
    <w:p w14:paraId="6593C518" w14:textId="42F70A5E" w:rsidR="00081400" w:rsidRDefault="00081400" w:rsidP="00081400">
      <w:pPr>
        <w:pStyle w:val="BodyText"/>
      </w:pPr>
    </w:p>
    <w:p w14:paraId="2E3CDA6C" w14:textId="192381D9" w:rsidR="00081400" w:rsidRDefault="0063383F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6E404F33" wp14:editId="494035C9">
            <wp:simplePos x="0" y="0"/>
            <wp:positionH relativeFrom="margin">
              <wp:posOffset>-635</wp:posOffset>
            </wp:positionH>
            <wp:positionV relativeFrom="paragraph">
              <wp:posOffset>189621</wp:posOffset>
            </wp:positionV>
            <wp:extent cx="1729105" cy="1729105"/>
            <wp:effectExtent l="0" t="0" r="4445" b="0"/>
            <wp:wrapNone/>
            <wp:docPr id="658493453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9345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D9E16" w14:textId="77777777" w:rsidR="004248BA" w:rsidRDefault="00081400" w:rsidP="00081400">
      <w:pPr>
        <w:pStyle w:val="BodyText"/>
      </w:pPr>
      <w:r>
        <w:t xml:space="preserve">Most research only looks at </w:t>
      </w:r>
      <w:r w:rsidR="004248BA">
        <w:rPr>
          <w:b/>
          <w:bCs/>
        </w:rPr>
        <w:t>cancer screening</w:t>
      </w:r>
      <w:r w:rsidR="004248BA">
        <w:t>.</w:t>
      </w:r>
    </w:p>
    <w:p w14:paraId="00E0F98F" w14:textId="77777777" w:rsidR="004248BA" w:rsidRDefault="004248BA" w:rsidP="00081400">
      <w:pPr>
        <w:pStyle w:val="BodyText"/>
      </w:pPr>
    </w:p>
    <w:p w14:paraId="43232330" w14:textId="77777777" w:rsidR="004248BA" w:rsidRDefault="004248BA" w:rsidP="00081400">
      <w:pPr>
        <w:pStyle w:val="BodyText"/>
      </w:pPr>
    </w:p>
    <w:p w14:paraId="19589D86" w14:textId="01CED4E0" w:rsidR="00081400" w:rsidRDefault="00CF79DE" w:rsidP="004248BA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2093440" behindDoc="0" locked="0" layoutInCell="1" allowOverlap="1" wp14:anchorId="257D36FF" wp14:editId="7B527259">
            <wp:simplePos x="0" y="0"/>
            <wp:positionH relativeFrom="margin">
              <wp:align>left</wp:align>
            </wp:positionH>
            <wp:positionV relativeFrom="margin">
              <wp:posOffset>76200</wp:posOffset>
            </wp:positionV>
            <wp:extent cx="1735935" cy="800100"/>
            <wp:effectExtent l="0" t="0" r="0" b="0"/>
            <wp:wrapNone/>
            <wp:docPr id="185191066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910667" name="Picture 1851910667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93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B79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67840" behindDoc="1" locked="0" layoutInCell="1" allowOverlap="1" wp14:anchorId="5A627EB9" wp14:editId="179849C7">
                <wp:simplePos x="0" y="0"/>
                <wp:positionH relativeFrom="margin">
                  <wp:align>right</wp:align>
                </wp:positionH>
                <wp:positionV relativeFrom="paragraph">
                  <wp:posOffset>-107950</wp:posOffset>
                </wp:positionV>
                <wp:extent cx="3600000" cy="4997450"/>
                <wp:effectExtent l="0" t="0" r="635" b="0"/>
                <wp:wrapNone/>
                <wp:docPr id="866654411" name="Rectangle 866654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997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305C5" id="Rectangle 866654411" o:spid="_x0000_s1026" style="position:absolute;margin-left:232.25pt;margin-top:-8.5pt;width:283.45pt;height:393.5pt;z-index:-251248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4248BA">
        <w:rPr>
          <w:b/>
          <w:bCs/>
        </w:rPr>
        <w:t>Cancer screening</w:t>
      </w:r>
      <w:r w:rsidR="004248BA">
        <w:t xml:space="preserve"> means different tests to check if you have:</w:t>
      </w:r>
    </w:p>
    <w:p w14:paraId="5BB4F488" w14:textId="1F55F5FE" w:rsidR="004248BA" w:rsidRDefault="00CF79DE" w:rsidP="004248BA">
      <w:pPr>
        <w:pStyle w:val="Listtoplevel"/>
      </w:pPr>
      <w:r>
        <w:drawing>
          <wp:anchor distT="0" distB="0" distL="114300" distR="114300" simplePos="0" relativeHeight="252095488" behindDoc="0" locked="0" layoutInCell="1" allowOverlap="1" wp14:anchorId="6DE4F890" wp14:editId="4D843E49">
            <wp:simplePos x="0" y="0"/>
            <wp:positionH relativeFrom="margin">
              <wp:align>left</wp:align>
            </wp:positionH>
            <wp:positionV relativeFrom="paragraph">
              <wp:posOffset>461010</wp:posOffset>
            </wp:positionV>
            <wp:extent cx="1479550" cy="1479550"/>
            <wp:effectExtent l="0" t="0" r="6350" b="0"/>
            <wp:wrapNone/>
            <wp:docPr id="159311909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9345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8BA">
        <w:t>bowel cancer</w:t>
      </w:r>
    </w:p>
    <w:p w14:paraId="43BBE9C9" w14:textId="6520331E" w:rsidR="004248BA" w:rsidRDefault="004248BA" w:rsidP="004248BA">
      <w:pPr>
        <w:pStyle w:val="Listtoplevel"/>
      </w:pPr>
      <w:r>
        <w:t>cervical cancer</w:t>
      </w:r>
    </w:p>
    <w:p w14:paraId="4FDB8046" w14:textId="54B92950" w:rsidR="004248BA" w:rsidRDefault="004248BA" w:rsidP="004248BA">
      <w:pPr>
        <w:pStyle w:val="Listtoplevel"/>
      </w:pPr>
      <w:r>
        <w:t>breast cancer.</w:t>
      </w:r>
    </w:p>
    <w:p w14:paraId="54B218FF" w14:textId="61362E97" w:rsidR="004248BA" w:rsidRDefault="004248BA" w:rsidP="004248BA"/>
    <w:p w14:paraId="2A329288" w14:textId="2BE68449" w:rsidR="004248BA" w:rsidRDefault="00CF79DE" w:rsidP="004248BA">
      <w:r>
        <w:rPr>
          <w:noProof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456DB12C" wp14:editId="2F9A4CE2">
                <wp:simplePos x="0" y="0"/>
                <wp:positionH relativeFrom="column">
                  <wp:posOffset>0</wp:posOffset>
                </wp:positionH>
                <wp:positionV relativeFrom="paragraph">
                  <wp:posOffset>85090</wp:posOffset>
                </wp:positionV>
                <wp:extent cx="1619250" cy="1752600"/>
                <wp:effectExtent l="0" t="0" r="0" b="0"/>
                <wp:wrapNone/>
                <wp:docPr id="1120804234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250" cy="1752600"/>
                          <a:chOff x="0" y="0"/>
                          <a:chExt cx="1619250" cy="1752600"/>
                        </a:xfrm>
                      </wpg:grpSpPr>
                      <pic:pic xmlns:pic="http://schemas.openxmlformats.org/drawingml/2006/picture">
                        <pic:nvPicPr>
                          <pic:cNvPr id="1369211455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435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024588" name="Multiplication Sign 35"/>
                        <wps:cNvSpPr/>
                        <wps:spPr>
                          <a:xfrm>
                            <a:off x="673100" y="825500"/>
                            <a:ext cx="946150" cy="927100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E36B4" id="Group 36" o:spid="_x0000_s1026" style="position:absolute;margin-left:0;margin-top:6.7pt;width:127.5pt;height:138pt;z-index:252098560" coordsize="16192,17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">
                <v:shape id="Picture 34" o:spid="_x0000_s1027" type="#_x0000_t75" style="position:absolute;width:14351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">
                  <v:imagedata r:id="rId95" o:title=""/>
                </v:shape>
                <v:shape id="Multiplication Sign 35" o:spid="_x0000_s1028" style="position:absolute;left:6731;top:8255;width:9461;height:9271;visibility:visible;mso-wrap-style:square;v-text-anchor:middle" coordsize="946150,92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" path="m150936,300540l303547,144793,473075,310907,642603,144793,795214,300540,628855,463550,795214,626560,642603,782307,473075,616193,303547,782307,150936,626560,317295,463550,150936,300540xe" fillcolor="#e00" stroked="f" strokeweight="1pt">
                  <v:stroke joinstyle="miter"/>
                  <v:path arrowok="t" o:connecttype="custom" o:connectlocs="150936,300540;303547,144793;473075,310907;642603,144793;795214,300540;628855,463550;795214,626560;642603,782307;473075,616193;303547,782307;150936,626560;317295,463550;150936,300540" o:connectangles="0,0,0,0,0,0,0,0,0,0,0,0,0"/>
                </v:shape>
              </v:group>
            </w:pict>
          </mc:Fallback>
        </mc:AlternateContent>
      </w:r>
    </w:p>
    <w:p w14:paraId="7D501F81" w14:textId="5A7CF84D" w:rsidR="004248BA" w:rsidRPr="004E0B79" w:rsidRDefault="004E0B79" w:rsidP="004248BA">
      <w:r>
        <w:t xml:space="preserve">Screening is different to testing because screening can be done </w:t>
      </w:r>
      <w:r>
        <w:br/>
        <w:t xml:space="preserve">even if you do not have any </w:t>
      </w:r>
      <w:r>
        <w:rPr>
          <w:b/>
          <w:bCs/>
        </w:rPr>
        <w:t>symptoms</w:t>
      </w:r>
      <w:r>
        <w:t xml:space="preserve"> of cancer.</w:t>
      </w:r>
    </w:p>
    <w:p w14:paraId="48AEA779" w14:textId="1C416496" w:rsidR="004248BA" w:rsidRDefault="004248BA" w:rsidP="004248BA"/>
    <w:p w14:paraId="2B1F5DED" w14:textId="32E5A37D" w:rsidR="004E0B79" w:rsidRDefault="00CF79DE" w:rsidP="004248BA">
      <w:r>
        <w:rPr>
          <w:b/>
          <w:bCs/>
          <w:noProof/>
        </w:rPr>
        <w:drawing>
          <wp:anchor distT="0" distB="0" distL="114300" distR="114300" simplePos="0" relativeHeight="252065792" behindDoc="0" locked="0" layoutInCell="1" allowOverlap="1" wp14:anchorId="312BE44C" wp14:editId="2EBDCA3A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702051" cy="1702051"/>
            <wp:effectExtent l="0" t="0" r="0" b="0"/>
            <wp:wrapNone/>
            <wp:docPr id="61494089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4089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51" cy="1702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B79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69888" behindDoc="1" locked="0" layoutInCell="1" allowOverlap="1" wp14:anchorId="4731DE06" wp14:editId="48531542">
                <wp:simplePos x="0" y="0"/>
                <wp:positionH relativeFrom="margin">
                  <wp:align>right</wp:align>
                </wp:positionH>
                <wp:positionV relativeFrom="paragraph">
                  <wp:posOffset>107315</wp:posOffset>
                </wp:positionV>
                <wp:extent cx="3600000" cy="2381250"/>
                <wp:effectExtent l="0" t="0" r="635" b="0"/>
                <wp:wrapNone/>
                <wp:docPr id="1014313996" name="Rectangle 1014313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3812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FA2F4" id="Rectangle 1014313996" o:spid="_x0000_s1026" style="position:absolute;margin-left:232.25pt;margin-top:8.45pt;width:283.45pt;height:187.5pt;z-index:-251246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7E6E92D5" w14:textId="48E2766A" w:rsidR="004E0B79" w:rsidRDefault="004E0B79" w:rsidP="004E0B79">
      <w:r w:rsidRPr="00DC687F">
        <w:rPr>
          <w:b/>
          <w:bCs/>
        </w:rPr>
        <w:t>Symptoms</w:t>
      </w:r>
      <w:r>
        <w:rPr>
          <w:b/>
          <w:bCs/>
        </w:rPr>
        <w:t xml:space="preserve"> </w:t>
      </w:r>
      <w:r>
        <w:t>are things that show you might be sick like:</w:t>
      </w:r>
    </w:p>
    <w:p w14:paraId="7304017E" w14:textId="21D76776" w:rsidR="004E0B79" w:rsidRDefault="004E0B79" w:rsidP="004E0B79">
      <w:pPr>
        <w:pStyle w:val="Listtoplevel"/>
      </w:pPr>
      <w:r>
        <w:t>pain</w:t>
      </w:r>
    </w:p>
    <w:p w14:paraId="7BBA3262" w14:textId="77902E62" w:rsidR="004E0B79" w:rsidRDefault="004E0B79" w:rsidP="004E0B79">
      <w:pPr>
        <w:pStyle w:val="Listtoplevel"/>
      </w:pPr>
      <w:r>
        <w:t>a fever / feeling very hot.</w:t>
      </w:r>
    </w:p>
    <w:p w14:paraId="0E41693A" w14:textId="77777777" w:rsidR="004E0B79" w:rsidRDefault="004E0B79" w:rsidP="004248BA"/>
    <w:p w14:paraId="76FDB30C" w14:textId="77777777" w:rsidR="004E0B79" w:rsidRDefault="004E0B79" w:rsidP="00081400">
      <w:pPr>
        <w:pStyle w:val="BodyText"/>
      </w:pPr>
    </w:p>
    <w:p w14:paraId="1761A30B" w14:textId="77777777" w:rsidR="004E0B79" w:rsidRDefault="004E0B79" w:rsidP="00081400">
      <w:pPr>
        <w:pStyle w:val="BodyText"/>
      </w:pPr>
    </w:p>
    <w:p w14:paraId="22AD140A" w14:textId="2824D790" w:rsidR="004E0B79" w:rsidRDefault="004E0B79" w:rsidP="00081400">
      <w:pPr>
        <w:pStyle w:val="BodyText"/>
      </w:pPr>
      <w:r>
        <w:lastRenderedPageBreak/>
        <w:t>Not everyone needs screening tests.</w:t>
      </w:r>
    </w:p>
    <w:p w14:paraId="30FB4C96" w14:textId="77777777" w:rsidR="004E0B79" w:rsidRDefault="004E0B79" w:rsidP="00081400">
      <w:pPr>
        <w:pStyle w:val="BodyText"/>
      </w:pPr>
    </w:p>
    <w:p w14:paraId="641152B9" w14:textId="717A1B8C" w:rsidR="004E0B79" w:rsidRDefault="004E0B79" w:rsidP="00081400">
      <w:pPr>
        <w:pStyle w:val="BodyText"/>
      </w:pPr>
      <w:r>
        <w:t>People only get offered screening if they:</w:t>
      </w:r>
    </w:p>
    <w:p w14:paraId="79BA1655" w14:textId="7F9240A5" w:rsidR="004E0B79" w:rsidRDefault="004E0B79" w:rsidP="004E0B79">
      <w:pPr>
        <w:pStyle w:val="Listtoplevel"/>
      </w:pPr>
      <w:r>
        <w:t>are the right age for screening</w:t>
      </w:r>
    </w:p>
    <w:p w14:paraId="01D786E9" w14:textId="7B09EE7C" w:rsidR="004E0B79" w:rsidRDefault="004E0B79" w:rsidP="004E0B79">
      <w:pPr>
        <w:pStyle w:val="Listtoplevel"/>
      </w:pPr>
      <w:r>
        <w:t>have the body part that needs screening.</w:t>
      </w:r>
    </w:p>
    <w:p w14:paraId="30199169" w14:textId="77777777" w:rsidR="004E0B79" w:rsidRDefault="004E0B79" w:rsidP="00081400">
      <w:pPr>
        <w:pStyle w:val="BodyText"/>
      </w:pPr>
    </w:p>
    <w:p w14:paraId="019C9FB8" w14:textId="31E6FD56" w:rsidR="004E0B79" w:rsidRDefault="00CF79DE" w:rsidP="00081400">
      <w:pPr>
        <w:pStyle w:val="BodyText"/>
      </w:pPr>
      <w:r>
        <w:rPr>
          <w:noProof/>
        </w:rPr>
        <w:drawing>
          <wp:anchor distT="0" distB="0" distL="114300" distR="114300" simplePos="0" relativeHeight="252100608" behindDoc="0" locked="0" layoutInCell="1" allowOverlap="1" wp14:anchorId="317DC35C" wp14:editId="3BDD307F">
            <wp:simplePos x="0" y="0"/>
            <wp:positionH relativeFrom="margin">
              <wp:align>left</wp:align>
            </wp:positionH>
            <wp:positionV relativeFrom="page">
              <wp:posOffset>4639310</wp:posOffset>
            </wp:positionV>
            <wp:extent cx="1466850" cy="1466850"/>
            <wp:effectExtent l="0" t="0" r="0" b="0"/>
            <wp:wrapNone/>
            <wp:docPr id="3508008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198043" name="Picture 89219804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87E79" w14:textId="7856FED8" w:rsidR="00081400" w:rsidRDefault="0063383F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05BFB54A" wp14:editId="3F5C3703">
            <wp:simplePos x="0" y="0"/>
            <wp:positionH relativeFrom="margin">
              <wp:align>left</wp:align>
            </wp:positionH>
            <wp:positionV relativeFrom="page">
              <wp:posOffset>723900</wp:posOffset>
            </wp:positionV>
            <wp:extent cx="1596683" cy="1333478"/>
            <wp:effectExtent l="0" t="0" r="0" b="635"/>
            <wp:wrapNone/>
            <wp:docPr id="584739861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39861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683" cy="1333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400">
        <w:t>The world does not know much about things to do with disabled people with cancer like</w:t>
      </w:r>
      <w:r w:rsidR="008C631C">
        <w:t>:</w:t>
      </w:r>
    </w:p>
    <w:p w14:paraId="70539F3F" w14:textId="0CF34214" w:rsidR="00081400" w:rsidRDefault="0014770B" w:rsidP="00081400">
      <w:pPr>
        <w:pStyle w:val="Listtoplevel"/>
      </w:pPr>
      <w:r>
        <w:drawing>
          <wp:anchor distT="0" distB="0" distL="114300" distR="114300" simplePos="0" relativeHeight="252101632" behindDoc="0" locked="0" layoutInCell="1" allowOverlap="1" wp14:anchorId="49BE14E4" wp14:editId="5CD5C72A">
            <wp:simplePos x="0" y="0"/>
            <wp:positionH relativeFrom="margin">
              <wp:align>left</wp:align>
            </wp:positionH>
            <wp:positionV relativeFrom="page">
              <wp:posOffset>6400800</wp:posOffset>
            </wp:positionV>
            <wp:extent cx="1449212" cy="1435100"/>
            <wp:effectExtent l="0" t="0" r="0" b="0"/>
            <wp:wrapNone/>
            <wp:docPr id="87797011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970113" name="Picture 87797011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212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83F">
        <w:drawing>
          <wp:anchor distT="0" distB="0" distL="114300" distR="114300" simplePos="0" relativeHeight="251862016" behindDoc="0" locked="0" layoutInCell="1" allowOverlap="1" wp14:anchorId="41E21815" wp14:editId="4FB74382">
            <wp:simplePos x="0" y="0"/>
            <wp:positionH relativeFrom="margin">
              <wp:align>left</wp:align>
            </wp:positionH>
            <wp:positionV relativeFrom="page">
              <wp:posOffset>2539121</wp:posOffset>
            </wp:positionV>
            <wp:extent cx="1511935" cy="1511935"/>
            <wp:effectExtent l="0" t="0" r="0" b="0"/>
            <wp:wrapNone/>
            <wp:docPr id="107018571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8571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3B91">
        <w:t>what kind of treatment they have</w:t>
      </w:r>
    </w:p>
    <w:p w14:paraId="6714499F" w14:textId="7E794259" w:rsidR="00081400" w:rsidRDefault="006E3B91" w:rsidP="00081400">
      <w:pPr>
        <w:pStyle w:val="Listtoplevel"/>
      </w:pPr>
      <w:r>
        <w:t>how people find out they have cancer</w:t>
      </w:r>
    </w:p>
    <w:p w14:paraId="499C59D4" w14:textId="32B44853" w:rsidR="00081400" w:rsidRDefault="00081400" w:rsidP="00081400">
      <w:pPr>
        <w:pStyle w:val="Listtoplevel"/>
      </w:pPr>
      <w:r>
        <w:t>what kind of care they get</w:t>
      </w:r>
    </w:p>
    <w:p w14:paraId="661F5C98" w14:textId="77777777" w:rsidR="00C422FA" w:rsidRDefault="00C422FA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7DE2B9E6" w14:textId="2306D909" w:rsidR="00081400" w:rsidRDefault="0014770B" w:rsidP="00C422FA">
      <w:r>
        <w:rPr>
          <w:noProof/>
        </w:rPr>
        <w:lastRenderedPageBreak/>
        <w:drawing>
          <wp:anchor distT="0" distB="0" distL="114300" distR="114300" simplePos="0" relativeHeight="252102656" behindDoc="0" locked="0" layoutInCell="1" allowOverlap="1" wp14:anchorId="58C0F740" wp14:editId="20FB1EB5">
            <wp:simplePos x="0" y="0"/>
            <wp:positionH relativeFrom="margin">
              <wp:align>left</wp:align>
            </wp:positionH>
            <wp:positionV relativeFrom="page">
              <wp:posOffset>673100</wp:posOffset>
            </wp:positionV>
            <wp:extent cx="1327150" cy="1327150"/>
            <wp:effectExtent l="0" t="0" r="6350" b="6350"/>
            <wp:wrapNone/>
            <wp:docPr id="19352147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1475" name="Picture 193521475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22FA">
        <w:t xml:space="preserve">The world does not know much about </w:t>
      </w:r>
      <w:r w:rsidR="00081400">
        <w:t xml:space="preserve">what kind of support </w:t>
      </w:r>
      <w:r w:rsidR="00C422FA">
        <w:t xml:space="preserve">disabled </w:t>
      </w:r>
      <w:r>
        <w:t>people with</w:t>
      </w:r>
      <w:r w:rsidR="00C422FA">
        <w:t xml:space="preserve"> cancer</w:t>
      </w:r>
      <w:r w:rsidR="00081400">
        <w:t xml:space="preserve"> get when:</w:t>
      </w:r>
    </w:p>
    <w:p w14:paraId="0EF8CB3D" w14:textId="52822899" w:rsidR="00081400" w:rsidRDefault="00CF79DE" w:rsidP="00C422FA">
      <w:pPr>
        <w:pStyle w:val="Listtoplevel"/>
      </w:pPr>
      <w:r>
        <w:drawing>
          <wp:anchor distT="0" distB="0" distL="114300" distR="114300" simplePos="0" relativeHeight="251863040" behindDoc="0" locked="0" layoutInCell="1" allowOverlap="1" wp14:anchorId="6889EFCA" wp14:editId="3AD460E0">
            <wp:simplePos x="0" y="0"/>
            <wp:positionH relativeFrom="margin">
              <wp:align>left</wp:align>
            </wp:positionH>
            <wp:positionV relativeFrom="page">
              <wp:posOffset>2281555</wp:posOffset>
            </wp:positionV>
            <wp:extent cx="1715770" cy="1196340"/>
            <wp:effectExtent l="0" t="0" r="0" b="3810"/>
            <wp:wrapNone/>
            <wp:docPr id="910188265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188265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77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1400">
        <w:t>their cancer cannot be cured</w:t>
      </w:r>
    </w:p>
    <w:p w14:paraId="7160E1B8" w14:textId="34524086" w:rsidR="004E0B79" w:rsidRDefault="00081400" w:rsidP="00C422FA">
      <w:pPr>
        <w:pStyle w:val="Listtoplevel"/>
      </w:pPr>
      <w:r>
        <w:t>they are dying.</w:t>
      </w:r>
    </w:p>
    <w:p w14:paraId="56F3AAD5" w14:textId="00EA7A2F" w:rsidR="004E0B79" w:rsidRDefault="004E0B79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5CED9D8C" w14:textId="77777777" w:rsidR="004E0B79" w:rsidRDefault="004E0B79" w:rsidP="004E0B79">
      <w:pPr>
        <w:pStyle w:val="Heading1"/>
      </w:pPr>
      <w:r>
        <w:lastRenderedPageBreak/>
        <w:t>Using data to make cancer care better</w:t>
      </w:r>
    </w:p>
    <w:p w14:paraId="22C1DA7B" w14:textId="77777777" w:rsidR="004E0B79" w:rsidRDefault="004E0B79" w:rsidP="004E0B79">
      <w:pPr>
        <w:pStyle w:val="BodyText"/>
      </w:pPr>
    </w:p>
    <w:p w14:paraId="01E75344" w14:textId="77777777" w:rsidR="004E0B79" w:rsidRDefault="004E0B79" w:rsidP="004E0B79">
      <w:r>
        <w:rPr>
          <w:noProof/>
        </w:rPr>
        <w:drawing>
          <wp:anchor distT="0" distB="0" distL="114300" distR="114300" simplePos="0" relativeHeight="252072960" behindDoc="0" locked="0" layoutInCell="1" allowOverlap="1" wp14:anchorId="003A65BF" wp14:editId="1E785B3F">
            <wp:simplePos x="0" y="0"/>
            <wp:positionH relativeFrom="margin">
              <wp:align>left</wp:align>
            </wp:positionH>
            <wp:positionV relativeFrom="page">
              <wp:posOffset>2015892</wp:posOffset>
            </wp:positionV>
            <wp:extent cx="1875790" cy="1875790"/>
            <wp:effectExtent l="0" t="0" r="0" b="0"/>
            <wp:wrapNone/>
            <wp:docPr id="2130796620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796620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71936" behindDoc="1" locked="0" layoutInCell="1" allowOverlap="1" wp14:anchorId="3E5FE2A2" wp14:editId="36636722">
                <wp:simplePos x="0" y="0"/>
                <wp:positionH relativeFrom="margin">
                  <wp:align>right</wp:align>
                </wp:positionH>
                <wp:positionV relativeFrom="paragraph">
                  <wp:posOffset>291465</wp:posOffset>
                </wp:positionV>
                <wp:extent cx="3600000" cy="1478943"/>
                <wp:effectExtent l="0" t="0" r="635" b="6985"/>
                <wp:wrapNone/>
                <wp:docPr id="950637554" name="Rectangle 950637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4789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D28AB" id="Rectangle 950637554" o:spid="_x0000_s1026" style="position:absolute;margin-left:232.25pt;margin-top:22.95pt;width:283.45pt;height:116.45pt;z-index:-251244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271FC1F" w14:textId="77777777" w:rsidR="004E0B79" w:rsidRDefault="004E0B79" w:rsidP="004E0B79">
      <w:r w:rsidRPr="00655573">
        <w:t>Here</w:t>
      </w:r>
      <w:r>
        <w:rPr>
          <w:b/>
          <w:bCs/>
        </w:rPr>
        <w:t xml:space="preserve"> d</w:t>
      </w:r>
      <w:r w:rsidRPr="00655573">
        <w:rPr>
          <w:b/>
          <w:bCs/>
        </w:rPr>
        <w:t>ata</w:t>
      </w:r>
      <w:r>
        <w:t xml:space="preserve"> means information collected about disabled people so we can find out more about how to make cancer care better.</w:t>
      </w:r>
    </w:p>
    <w:p w14:paraId="09E1EF62" w14:textId="77777777" w:rsidR="004E0B79" w:rsidRDefault="004E0B79" w:rsidP="004E0B79"/>
    <w:p w14:paraId="3BA93CF9" w14:textId="77777777" w:rsidR="004E0B79" w:rsidRDefault="004E0B79" w:rsidP="004E0B79">
      <w:r>
        <w:rPr>
          <w:noProof/>
        </w:rPr>
        <w:drawing>
          <wp:anchor distT="0" distB="0" distL="114300" distR="114300" simplePos="0" relativeHeight="252073984" behindDoc="0" locked="0" layoutInCell="1" allowOverlap="1" wp14:anchorId="5D8BD2B1" wp14:editId="0A5135D7">
            <wp:simplePos x="0" y="0"/>
            <wp:positionH relativeFrom="margin">
              <wp:align>left</wp:align>
            </wp:positionH>
            <wp:positionV relativeFrom="paragraph">
              <wp:posOffset>186425</wp:posOffset>
            </wp:positionV>
            <wp:extent cx="1242589" cy="1242589"/>
            <wp:effectExtent l="0" t="0" r="0" b="0"/>
            <wp:wrapNone/>
            <wp:docPr id="8674730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4730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589" cy="1242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94E30A" w14:textId="77777777" w:rsidR="004E0B79" w:rsidRDefault="004E0B79" w:rsidP="004E0B79">
      <w:r>
        <w:t>Collecting good data about disabled people is important to:</w:t>
      </w:r>
    </w:p>
    <w:p w14:paraId="78D6D484" w14:textId="77777777" w:rsidR="004E0B79" w:rsidRDefault="004E0B79" w:rsidP="004E0B79">
      <w:pPr>
        <w:pStyle w:val="Listtoplevel"/>
      </w:pPr>
      <w:r>
        <w:t>find out if something is not fair</w:t>
      </w:r>
    </w:p>
    <w:p w14:paraId="64A3BCA5" w14:textId="77777777" w:rsidR="004E0B79" w:rsidRDefault="004E0B79" w:rsidP="004E0B79">
      <w:pPr>
        <w:pStyle w:val="Listtoplevel"/>
      </w:pPr>
      <w:r>
        <w:drawing>
          <wp:anchor distT="0" distB="0" distL="114300" distR="114300" simplePos="0" relativeHeight="252075008" behindDoc="0" locked="0" layoutInCell="1" allowOverlap="1" wp14:anchorId="2F37CD4C" wp14:editId="688B2430">
            <wp:simplePos x="0" y="0"/>
            <wp:positionH relativeFrom="margin">
              <wp:align>left</wp:align>
            </wp:positionH>
            <wp:positionV relativeFrom="paragraph">
              <wp:posOffset>90990</wp:posOffset>
            </wp:positionV>
            <wp:extent cx="1711105" cy="1346313"/>
            <wp:effectExtent l="0" t="0" r="3810" b="0"/>
            <wp:wrapNone/>
            <wp:docPr id="167941506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1506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105" cy="1346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make health services better</w:t>
      </w:r>
    </w:p>
    <w:p w14:paraId="7888E6F8" w14:textId="77777777" w:rsidR="004E0B79" w:rsidRDefault="004E0B79" w:rsidP="004E0B79">
      <w:pPr>
        <w:pStyle w:val="Listtoplevel"/>
      </w:pPr>
      <w:r>
        <w:t>stop disabled people being forgotten about</w:t>
      </w:r>
    </w:p>
    <w:p w14:paraId="3711C0EA" w14:textId="77777777" w:rsidR="004E0B79" w:rsidRPr="00655573" w:rsidRDefault="004E0B79" w:rsidP="004E0B79">
      <w:pPr>
        <w:pStyle w:val="Listtoplevel"/>
      </w:pPr>
      <w:r>
        <w:drawing>
          <wp:anchor distT="0" distB="0" distL="114300" distR="114300" simplePos="0" relativeHeight="252076032" behindDoc="0" locked="0" layoutInCell="1" allowOverlap="1" wp14:anchorId="4387F26F" wp14:editId="3CF83049">
            <wp:simplePos x="0" y="0"/>
            <wp:positionH relativeFrom="margin">
              <wp:align>left</wp:align>
            </wp:positionH>
            <wp:positionV relativeFrom="paragraph">
              <wp:posOffset>62544</wp:posOffset>
            </wp:positionV>
            <wp:extent cx="1282700" cy="1308735"/>
            <wp:effectExtent l="0" t="0" r="0" b="5715"/>
            <wp:wrapNone/>
            <wp:docPr id="428175459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175459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meet the needs of disabled people.</w:t>
      </w:r>
    </w:p>
    <w:p w14:paraId="3F229E8F" w14:textId="77777777" w:rsidR="004E0B79" w:rsidRPr="00091608" w:rsidRDefault="004E0B79" w:rsidP="004E0B79">
      <w:pPr>
        <w:pStyle w:val="BodyText"/>
      </w:pPr>
    </w:p>
    <w:p w14:paraId="2E29ADB7" w14:textId="77777777" w:rsidR="004E0B79" w:rsidRDefault="004E0B79" w:rsidP="004E0B79">
      <w:r>
        <w:rPr>
          <w:noProof/>
        </w:rPr>
        <w:lastRenderedPageBreak/>
        <w:drawing>
          <wp:anchor distT="0" distB="0" distL="114300" distR="114300" simplePos="0" relativeHeight="252077056" behindDoc="0" locked="0" layoutInCell="1" allowOverlap="1" wp14:anchorId="4561B8E6" wp14:editId="18613B1C">
            <wp:simplePos x="0" y="0"/>
            <wp:positionH relativeFrom="column">
              <wp:posOffset>280657</wp:posOffset>
            </wp:positionH>
            <wp:positionV relativeFrom="page">
              <wp:posOffset>841971</wp:posOffset>
            </wp:positionV>
            <wp:extent cx="1515440" cy="1439501"/>
            <wp:effectExtent l="0" t="0" r="8890" b="8890"/>
            <wp:wrapNone/>
            <wp:docPr id="990383873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83873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306" cy="1441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Aotearoa New Zealand does not always collect information about disability the same way.</w:t>
      </w:r>
    </w:p>
    <w:p w14:paraId="0FFA1030" w14:textId="77777777" w:rsidR="004E0B79" w:rsidRDefault="004E0B79" w:rsidP="004E0B79"/>
    <w:p w14:paraId="074BB897" w14:textId="77777777" w:rsidR="004E0B79" w:rsidRDefault="004E0B79" w:rsidP="004E0B79"/>
    <w:p w14:paraId="7EF52057" w14:textId="77777777" w:rsidR="004E0B79" w:rsidRDefault="004E0B79" w:rsidP="004E0B79">
      <w:r>
        <w:rPr>
          <w:noProof/>
        </w:rPr>
        <w:drawing>
          <wp:anchor distT="0" distB="0" distL="114300" distR="114300" simplePos="0" relativeHeight="252078080" behindDoc="0" locked="0" layoutInCell="1" allowOverlap="1" wp14:anchorId="65883485" wp14:editId="5E79A241">
            <wp:simplePos x="0" y="0"/>
            <wp:positionH relativeFrom="margin">
              <wp:align>left</wp:align>
            </wp:positionH>
            <wp:positionV relativeFrom="page">
              <wp:posOffset>2787832</wp:posOffset>
            </wp:positionV>
            <wp:extent cx="1376127" cy="1664837"/>
            <wp:effectExtent l="0" t="0" r="0" b="0"/>
            <wp:wrapNone/>
            <wp:docPr id="816132765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32765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27" cy="1664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This makes it hard to know:</w:t>
      </w:r>
    </w:p>
    <w:p w14:paraId="1CE69F3F" w14:textId="77777777" w:rsidR="004E0B79" w:rsidRDefault="004E0B79" w:rsidP="004E0B79">
      <w:pPr>
        <w:pStyle w:val="Listtoplevel"/>
      </w:pPr>
      <w:r>
        <w:t>who is disabled</w:t>
      </w:r>
    </w:p>
    <w:p w14:paraId="5677EE41" w14:textId="77777777" w:rsidR="004E0B79" w:rsidRDefault="004E0B79" w:rsidP="004E0B79">
      <w:pPr>
        <w:pStyle w:val="Listtoplevel"/>
      </w:pPr>
      <w:r>
        <w:t>what disabled people need.</w:t>
      </w:r>
    </w:p>
    <w:p w14:paraId="51FC208F" w14:textId="77777777" w:rsidR="004E0B79" w:rsidRDefault="004E0B79" w:rsidP="004E0B79"/>
    <w:p w14:paraId="5079EBD5" w14:textId="77777777" w:rsidR="004E0B79" w:rsidRDefault="004E0B79" w:rsidP="004E0B79"/>
    <w:p w14:paraId="70593B12" w14:textId="77777777" w:rsidR="004E0B79" w:rsidRDefault="004E0B79" w:rsidP="004E0B79">
      <w:r>
        <w:rPr>
          <w:noProof/>
        </w:rPr>
        <w:drawing>
          <wp:anchor distT="0" distB="0" distL="114300" distR="114300" simplePos="0" relativeHeight="252079104" behindDoc="0" locked="0" layoutInCell="1" allowOverlap="1" wp14:anchorId="692527FD" wp14:editId="67A56E03">
            <wp:simplePos x="0" y="0"/>
            <wp:positionH relativeFrom="margin">
              <wp:align>left</wp:align>
            </wp:positionH>
            <wp:positionV relativeFrom="page">
              <wp:posOffset>5059680</wp:posOffset>
            </wp:positionV>
            <wp:extent cx="1496060" cy="1502410"/>
            <wp:effectExtent l="0" t="0" r="8890" b="2540"/>
            <wp:wrapNone/>
            <wp:docPr id="1466866242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66242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06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Other countries also find these things hard because the world does not just have 1 way of:</w:t>
      </w:r>
    </w:p>
    <w:p w14:paraId="2A3C0293" w14:textId="77777777" w:rsidR="004E0B79" w:rsidRDefault="004E0B79" w:rsidP="004E0B79">
      <w:pPr>
        <w:pStyle w:val="Listtoplevel"/>
      </w:pPr>
      <w:r>
        <w:t>deciding what a disability is</w:t>
      </w:r>
    </w:p>
    <w:p w14:paraId="5B3B7D92" w14:textId="3A7302E2" w:rsidR="004E0B79" w:rsidRDefault="004E0B79" w:rsidP="004E0B79">
      <w:pPr>
        <w:pStyle w:val="Listtoplevel"/>
      </w:pPr>
      <w:r>
        <w:t>identifying disabled people.</w:t>
      </w:r>
    </w:p>
    <w:p w14:paraId="144D1E69" w14:textId="77777777" w:rsidR="004E0B79" w:rsidRDefault="004E0B79" w:rsidP="004E0B79">
      <w:r>
        <w:rPr>
          <w:noProof/>
        </w:rPr>
        <w:drawing>
          <wp:anchor distT="0" distB="0" distL="114300" distR="114300" simplePos="0" relativeHeight="252080128" behindDoc="0" locked="0" layoutInCell="1" allowOverlap="1" wp14:anchorId="1FBE9129" wp14:editId="507A616D">
            <wp:simplePos x="0" y="0"/>
            <wp:positionH relativeFrom="margin">
              <wp:align>left</wp:align>
            </wp:positionH>
            <wp:positionV relativeFrom="page">
              <wp:posOffset>7550251</wp:posOffset>
            </wp:positionV>
            <wp:extent cx="1694136" cy="1267485"/>
            <wp:effectExtent l="0" t="0" r="1905" b="8890"/>
            <wp:wrapNone/>
            <wp:docPr id="1050939659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939659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36" cy="126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469D9" w14:textId="77777777" w:rsidR="004E0B79" w:rsidRDefault="004E0B79" w:rsidP="004E0B79"/>
    <w:p w14:paraId="71ADA383" w14:textId="77777777" w:rsidR="004E0B79" w:rsidRDefault="004E0B79" w:rsidP="004E0B79">
      <w:r>
        <w:t>This makes it hard to look at how disability works around the world.</w:t>
      </w:r>
    </w:p>
    <w:p w14:paraId="2D66D832" w14:textId="77777777" w:rsidR="004E0B79" w:rsidRDefault="004E0B79" w:rsidP="004E0B79"/>
    <w:p w14:paraId="5D80B687" w14:textId="77777777" w:rsidR="004E0B79" w:rsidRDefault="004E0B79" w:rsidP="004E0B79"/>
    <w:p w14:paraId="2DE73402" w14:textId="77777777" w:rsidR="004E0B79" w:rsidRDefault="004E0B79" w:rsidP="004E0B79">
      <w:r>
        <w:rPr>
          <w:noProof/>
        </w:rPr>
        <w:lastRenderedPageBreak/>
        <w:drawing>
          <wp:anchor distT="0" distB="0" distL="114300" distR="114300" simplePos="0" relativeHeight="252081152" behindDoc="0" locked="0" layoutInCell="1" allowOverlap="1" wp14:anchorId="0948E3D8" wp14:editId="01F86180">
            <wp:simplePos x="0" y="0"/>
            <wp:positionH relativeFrom="margin">
              <wp:align>left</wp:align>
            </wp:positionH>
            <wp:positionV relativeFrom="margin">
              <wp:posOffset>-380245</wp:posOffset>
            </wp:positionV>
            <wp:extent cx="1515440" cy="1439501"/>
            <wp:effectExtent l="0" t="0" r="8890" b="8890"/>
            <wp:wrapNone/>
            <wp:docPr id="92035394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5394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440" cy="1439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To make things better for disabled people it is important everyone:</w:t>
      </w:r>
    </w:p>
    <w:p w14:paraId="19C2F7D6" w14:textId="77777777" w:rsidR="004E0B79" w:rsidRDefault="004E0B79" w:rsidP="004E0B79">
      <w:pPr>
        <w:pStyle w:val="Listtoplevel"/>
      </w:pPr>
      <w:r>
        <w:drawing>
          <wp:anchor distT="0" distB="0" distL="114300" distR="114300" simplePos="0" relativeHeight="252082176" behindDoc="0" locked="0" layoutInCell="1" allowOverlap="1" wp14:anchorId="211886E6" wp14:editId="0F042554">
            <wp:simplePos x="0" y="0"/>
            <wp:positionH relativeFrom="margin">
              <wp:align>left</wp:align>
            </wp:positionH>
            <wp:positionV relativeFrom="page">
              <wp:posOffset>2093595</wp:posOffset>
            </wp:positionV>
            <wp:extent cx="1448554" cy="1448554"/>
            <wp:effectExtent l="0" t="0" r="0" b="0"/>
            <wp:wrapNone/>
            <wp:docPr id="406182555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82555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554" cy="1448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collects data the same way</w:t>
      </w:r>
    </w:p>
    <w:p w14:paraId="67AA8EAD" w14:textId="0D06F154" w:rsidR="004E0B79" w:rsidRDefault="004E0B79" w:rsidP="004E0B79">
      <w:pPr>
        <w:pStyle w:val="Listtoplevel"/>
      </w:pPr>
      <w:r>
        <w:t>has the same way of identifying disabled people.</w:t>
      </w:r>
    </w:p>
    <w:p w14:paraId="4B319A59" w14:textId="4B1AC7E3" w:rsidR="00081400" w:rsidRDefault="004E0B7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1921A29E" w14:textId="2D5C42D3" w:rsidR="00081400" w:rsidRDefault="00615617" w:rsidP="00081400">
      <w:pPr>
        <w:pStyle w:val="Heading1"/>
      </w:pPr>
      <w:bookmarkStart w:id="5" w:name="_Disabled_people_with"/>
      <w:bookmarkEnd w:id="5"/>
      <w:r>
        <w:lastRenderedPageBreak/>
        <w:t>D</w:t>
      </w:r>
      <w:r w:rsidR="00081400">
        <w:t xml:space="preserve">isabled people </w:t>
      </w:r>
      <w:r>
        <w:t>with cancer</w:t>
      </w:r>
    </w:p>
    <w:p w14:paraId="0C643029" w14:textId="77777777" w:rsidR="00081400" w:rsidRDefault="00081400" w:rsidP="00081400">
      <w:pPr>
        <w:pStyle w:val="BodyText"/>
      </w:pPr>
    </w:p>
    <w:p w14:paraId="3E739DD0" w14:textId="35B3FA02" w:rsidR="00081400" w:rsidRDefault="0014770B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6476BB6F" wp14:editId="4EA14903">
            <wp:simplePos x="0" y="0"/>
            <wp:positionH relativeFrom="margin">
              <wp:align>left</wp:align>
            </wp:positionH>
            <wp:positionV relativeFrom="page">
              <wp:posOffset>2293620</wp:posOffset>
            </wp:positionV>
            <wp:extent cx="1667022" cy="1667022"/>
            <wp:effectExtent l="0" t="0" r="0" b="9525"/>
            <wp:wrapNone/>
            <wp:docPr id="201812615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2615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022" cy="1667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A415E" w14:textId="6EE080A4" w:rsidR="00081400" w:rsidRDefault="00081400" w:rsidP="00081400">
      <w:pPr>
        <w:pStyle w:val="BodyText"/>
      </w:pPr>
      <w:r>
        <w:t xml:space="preserve">Disabled people in are more likely to be diagnosed with cancer than the </w:t>
      </w:r>
      <w:r w:rsidR="00C422FA">
        <w:t>total population</w:t>
      </w:r>
      <w:r w:rsidR="00CF79DE" w:rsidRPr="00CF79DE">
        <w:t xml:space="preserve"> </w:t>
      </w:r>
      <w:r w:rsidR="00CF79DE">
        <w:t>in Aotearoa New Zealand</w:t>
      </w:r>
      <w:r w:rsidR="00C422FA">
        <w:t>.</w:t>
      </w:r>
    </w:p>
    <w:p w14:paraId="22502ABC" w14:textId="77777777" w:rsidR="00A97103" w:rsidRDefault="00A97103" w:rsidP="00081400">
      <w:pPr>
        <w:pStyle w:val="BodyText"/>
      </w:pPr>
    </w:p>
    <w:p w14:paraId="03E1CEA2" w14:textId="5FBBA400" w:rsidR="00A97103" w:rsidRDefault="0014770B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6A00DD0E" wp14:editId="110C53E4">
            <wp:simplePos x="0" y="0"/>
            <wp:positionH relativeFrom="margin">
              <wp:align>left</wp:align>
            </wp:positionH>
            <wp:positionV relativeFrom="page">
              <wp:posOffset>4631690</wp:posOffset>
            </wp:positionV>
            <wp:extent cx="1188720" cy="1160145"/>
            <wp:effectExtent l="0" t="0" r="0" b="1905"/>
            <wp:wrapNone/>
            <wp:docPr id="177837055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7055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6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6D926" w14:textId="5224902B" w:rsidR="00A97103" w:rsidRDefault="00A97103" w:rsidP="00081400">
      <w:pPr>
        <w:pStyle w:val="BodyText"/>
      </w:pPr>
      <w:r>
        <w:t>The group that experiences this the most is people from 45 to 65 years old.</w:t>
      </w:r>
    </w:p>
    <w:p w14:paraId="6FEAF066" w14:textId="77777777" w:rsidR="00A97103" w:rsidRDefault="00A97103" w:rsidP="00081400">
      <w:pPr>
        <w:pStyle w:val="BodyText"/>
      </w:pPr>
    </w:p>
    <w:p w14:paraId="6A1376E4" w14:textId="77777777" w:rsidR="00CF79DE" w:rsidRDefault="00CF79DE" w:rsidP="00081400">
      <w:pPr>
        <w:pStyle w:val="BodyText"/>
      </w:pPr>
    </w:p>
    <w:p w14:paraId="08BD1775" w14:textId="00BAD625" w:rsidR="00A97103" w:rsidRDefault="00BF524C" w:rsidP="00081400">
      <w:pPr>
        <w:pStyle w:val="BodyText"/>
      </w:pPr>
      <w:r>
        <w:rPr>
          <w:noProof/>
        </w:rPr>
        <w:drawing>
          <wp:anchor distT="0" distB="0" distL="114300" distR="114300" simplePos="0" relativeHeight="251866112" behindDoc="0" locked="0" layoutInCell="1" allowOverlap="1" wp14:anchorId="51E3C348" wp14:editId="154F5DF3">
            <wp:simplePos x="0" y="0"/>
            <wp:positionH relativeFrom="margin">
              <wp:align>left</wp:align>
            </wp:positionH>
            <wp:positionV relativeFrom="page">
              <wp:posOffset>6816090</wp:posOffset>
            </wp:positionV>
            <wp:extent cx="1699781" cy="1139483"/>
            <wp:effectExtent l="0" t="0" r="0" b="3810"/>
            <wp:wrapNone/>
            <wp:docPr id="1342000760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00760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781" cy="1139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T</w:t>
      </w:r>
      <w:r w:rsidR="004709FB">
        <w:t>ā</w:t>
      </w:r>
      <w:r w:rsidR="00A97103">
        <w:t xml:space="preserve">ngata </w:t>
      </w:r>
      <w:proofErr w:type="spellStart"/>
      <w:r w:rsidR="00A97103">
        <w:t>whaikaha</w:t>
      </w:r>
      <w:proofErr w:type="spellEnd"/>
      <w:r w:rsidR="00A97103">
        <w:t xml:space="preserve"> M</w:t>
      </w:r>
      <w:r w:rsidR="008C631C">
        <w:t>ā</w:t>
      </w:r>
      <w:r w:rsidR="00A97103">
        <w:t xml:space="preserve">ori / disabled </w:t>
      </w:r>
      <w:r w:rsidR="008C631C">
        <w:t xml:space="preserve">Māori </w:t>
      </w:r>
      <w:r w:rsidR="003419A1">
        <w:t>are told they have cancer more often than other groups of disabled New Zealanders</w:t>
      </w:r>
      <w:r w:rsidR="00A97103">
        <w:t>.</w:t>
      </w:r>
    </w:p>
    <w:p w14:paraId="14C208E2" w14:textId="77777777" w:rsidR="00A97103" w:rsidRDefault="00A97103" w:rsidP="00081400">
      <w:pPr>
        <w:pStyle w:val="BodyText"/>
      </w:pPr>
    </w:p>
    <w:p w14:paraId="41BDE4F2" w14:textId="77777777" w:rsidR="00BF524C" w:rsidRDefault="00BF524C">
      <w:pPr>
        <w:spacing w:line="240" w:lineRule="auto"/>
        <w:ind w:left="0"/>
      </w:pPr>
      <w:r>
        <w:br w:type="page"/>
      </w:r>
    </w:p>
    <w:p w14:paraId="68B735BB" w14:textId="1AB5EF5C" w:rsidR="00A97103" w:rsidRDefault="00BF524C" w:rsidP="00081400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2A8FF414" wp14:editId="650EE8DC">
            <wp:simplePos x="0" y="0"/>
            <wp:positionH relativeFrom="margin">
              <wp:align>left</wp:align>
            </wp:positionH>
            <wp:positionV relativeFrom="page">
              <wp:posOffset>627407</wp:posOffset>
            </wp:positionV>
            <wp:extent cx="1290955" cy="1336040"/>
            <wp:effectExtent l="0" t="0" r="0" b="0"/>
            <wp:wrapNone/>
            <wp:docPr id="47637733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7733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7103">
        <w:t xml:space="preserve">Other groups of disabled people who </w:t>
      </w:r>
      <w:r w:rsidR="00FB2463">
        <w:t xml:space="preserve">get </w:t>
      </w:r>
      <w:r w:rsidR="00A97103">
        <w:t>diagnosed with cancer more are:</w:t>
      </w:r>
    </w:p>
    <w:p w14:paraId="434053E0" w14:textId="7C6B1291" w:rsidR="00A97103" w:rsidRDefault="00EB16A4" w:rsidP="00A97103">
      <w:pPr>
        <w:pStyle w:val="Listtoplevel"/>
      </w:pPr>
      <w:r>
        <w:drawing>
          <wp:anchor distT="0" distB="0" distL="114300" distR="114300" simplePos="0" relativeHeight="251869184" behindDoc="0" locked="0" layoutInCell="1" allowOverlap="1" wp14:anchorId="26664B8D" wp14:editId="08082561">
            <wp:simplePos x="0" y="0"/>
            <wp:positionH relativeFrom="margin">
              <wp:align>left</wp:align>
            </wp:positionH>
            <wp:positionV relativeFrom="paragraph">
              <wp:posOffset>505515</wp:posOffset>
            </wp:positionV>
            <wp:extent cx="1582615" cy="1390505"/>
            <wp:effectExtent l="0" t="0" r="0" b="635"/>
            <wp:wrapNone/>
            <wp:docPr id="1998266185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266185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1" r="51392" b="21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615" cy="139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males</w:t>
      </w:r>
      <w:r w:rsidR="00293343">
        <w:t xml:space="preserve"> / men </w:t>
      </w:r>
    </w:p>
    <w:p w14:paraId="4779D30D" w14:textId="4FF9DB01" w:rsidR="00A97103" w:rsidRDefault="00A97103" w:rsidP="00A97103">
      <w:pPr>
        <w:pStyle w:val="Listtoplevel"/>
      </w:pPr>
      <w:r>
        <w:t>people living rurally like on a farm</w:t>
      </w:r>
    </w:p>
    <w:p w14:paraId="137697E2" w14:textId="660330EA" w:rsidR="00A97103" w:rsidRPr="00A97103" w:rsidRDefault="00EB16A4" w:rsidP="00A97103">
      <w:pPr>
        <w:pStyle w:val="Listtoplevel"/>
        <w:rPr>
          <w:lang w:val="en-AU"/>
        </w:rPr>
      </w:pPr>
      <w:r>
        <w:drawing>
          <wp:anchor distT="0" distB="0" distL="114300" distR="114300" simplePos="0" relativeHeight="252054528" behindDoc="0" locked="0" layoutInCell="1" allowOverlap="1" wp14:anchorId="4BF7CFCD" wp14:editId="138536C1">
            <wp:simplePos x="0" y="0"/>
            <wp:positionH relativeFrom="margin">
              <wp:align>left</wp:align>
            </wp:positionH>
            <wp:positionV relativeFrom="page">
              <wp:posOffset>3863644</wp:posOffset>
            </wp:positionV>
            <wp:extent cx="1627707" cy="1248354"/>
            <wp:effectExtent l="0" t="0" r="0" b="9525"/>
            <wp:wrapNone/>
            <wp:docPr id="119483332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707" cy="1248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people who live in areas where most people do not have the things they need to live good lives.</w:t>
      </w:r>
    </w:p>
    <w:p w14:paraId="384D673C" w14:textId="77777777" w:rsidR="00A97103" w:rsidRDefault="00A97103" w:rsidP="00A97103"/>
    <w:p w14:paraId="3181CD5F" w14:textId="77777777" w:rsidR="00BF524C" w:rsidRDefault="00BF524C" w:rsidP="00A97103"/>
    <w:p w14:paraId="743A0FDF" w14:textId="7F632723" w:rsidR="00A97103" w:rsidRDefault="00BF524C" w:rsidP="00A97103">
      <w:r>
        <w:rPr>
          <w:noProof/>
        </w:rPr>
        <w:drawing>
          <wp:anchor distT="0" distB="0" distL="114300" distR="114300" simplePos="0" relativeHeight="251871232" behindDoc="0" locked="0" layoutInCell="1" allowOverlap="1" wp14:anchorId="1CAB305E" wp14:editId="3B8EAB77">
            <wp:simplePos x="0" y="0"/>
            <wp:positionH relativeFrom="margin">
              <wp:align>left</wp:align>
            </wp:positionH>
            <wp:positionV relativeFrom="page">
              <wp:posOffset>5773225</wp:posOffset>
            </wp:positionV>
            <wp:extent cx="1772529" cy="1132641"/>
            <wp:effectExtent l="0" t="0" r="0" b="0"/>
            <wp:wrapNone/>
            <wp:docPr id="92440759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0759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529" cy="11326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We looked at 4 different cancers in both:</w:t>
      </w:r>
    </w:p>
    <w:p w14:paraId="5FF14F3E" w14:textId="108953DE" w:rsidR="00A97103" w:rsidRDefault="00A97103" w:rsidP="00091608">
      <w:pPr>
        <w:pStyle w:val="Listtoplevel"/>
      </w:pPr>
      <w:r>
        <w:t>disabled people</w:t>
      </w:r>
    </w:p>
    <w:p w14:paraId="49A4A034" w14:textId="28E98EE0" w:rsidR="00A97103" w:rsidRDefault="00CF79DE" w:rsidP="00091608">
      <w:pPr>
        <w:pStyle w:val="Listtoplevel"/>
      </w:pPr>
      <w:bookmarkStart w:id="6" w:name="_Hlk224047096"/>
      <w:r>
        <w:t>the total population</w:t>
      </w:r>
      <w:bookmarkEnd w:id="6"/>
      <w:r>
        <w:t>.</w:t>
      </w:r>
    </w:p>
    <w:p w14:paraId="41A8756C" w14:textId="77777777" w:rsidR="00A97103" w:rsidRDefault="00A97103" w:rsidP="00A97103"/>
    <w:p w14:paraId="28C595D6" w14:textId="77777777" w:rsidR="00091608" w:rsidRDefault="00091608" w:rsidP="00A97103"/>
    <w:p w14:paraId="76BC91D1" w14:textId="77777777" w:rsidR="00BF524C" w:rsidRDefault="00BF524C">
      <w:pPr>
        <w:spacing w:line="240" w:lineRule="auto"/>
        <w:ind w:left="0"/>
      </w:pPr>
      <w:r>
        <w:br w:type="page"/>
      </w:r>
    </w:p>
    <w:p w14:paraId="7C8AF611" w14:textId="33B380F0" w:rsidR="00A97103" w:rsidRDefault="007D6B56" w:rsidP="00A97103"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1FAB2088" wp14:editId="6B54DB08">
            <wp:simplePos x="0" y="0"/>
            <wp:positionH relativeFrom="margin">
              <wp:posOffset>771277</wp:posOffset>
            </wp:positionH>
            <wp:positionV relativeFrom="margin">
              <wp:posOffset>-71562</wp:posOffset>
            </wp:positionV>
            <wp:extent cx="932507" cy="932507"/>
            <wp:effectExtent l="0" t="0" r="1270" b="1270"/>
            <wp:wrapNone/>
            <wp:docPr id="136671294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712946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507" cy="932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These cancers were:</w:t>
      </w:r>
    </w:p>
    <w:p w14:paraId="007B62EB" w14:textId="6E1836F4" w:rsidR="00A97103" w:rsidRDefault="007D6B56" w:rsidP="00091608">
      <w:pPr>
        <w:pStyle w:val="Listtoplevel"/>
      </w:pPr>
      <w:r>
        <w:drawing>
          <wp:anchor distT="0" distB="0" distL="114300" distR="114300" simplePos="0" relativeHeight="251874304" behindDoc="0" locked="0" layoutInCell="1" allowOverlap="1" wp14:anchorId="69543FA5" wp14:editId="5691322A">
            <wp:simplePos x="0" y="0"/>
            <wp:positionH relativeFrom="margin">
              <wp:posOffset>-159011</wp:posOffset>
            </wp:positionH>
            <wp:positionV relativeFrom="margin">
              <wp:posOffset>749878</wp:posOffset>
            </wp:positionV>
            <wp:extent cx="1137387" cy="1213164"/>
            <wp:effectExtent l="0" t="0" r="5715" b="6350"/>
            <wp:wrapNone/>
            <wp:docPr id="23802554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2554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8" t="25403" r="14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387" cy="12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breast cancer</w:t>
      </w:r>
    </w:p>
    <w:p w14:paraId="3A1FBD34" w14:textId="4B1C5494" w:rsidR="00A97103" w:rsidRDefault="007D6B56" w:rsidP="00091608">
      <w:pPr>
        <w:pStyle w:val="Listtoplevel"/>
      </w:pPr>
      <w:r>
        <w:drawing>
          <wp:anchor distT="0" distB="0" distL="114300" distR="114300" simplePos="0" relativeHeight="251873280" behindDoc="0" locked="0" layoutInCell="1" allowOverlap="1" wp14:anchorId="0EE21862" wp14:editId="3163A3D7">
            <wp:simplePos x="0" y="0"/>
            <wp:positionH relativeFrom="margin">
              <wp:posOffset>760491</wp:posOffset>
            </wp:positionH>
            <wp:positionV relativeFrom="page">
              <wp:posOffset>2580238</wp:posOffset>
            </wp:positionV>
            <wp:extent cx="1013988" cy="1013988"/>
            <wp:effectExtent l="0" t="0" r="0" b="0"/>
            <wp:wrapNone/>
            <wp:docPr id="24869085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9085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884" cy="1014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bowel cancer</w:t>
      </w:r>
    </w:p>
    <w:p w14:paraId="25779005" w14:textId="4DC2151F" w:rsidR="00A97103" w:rsidRDefault="00A97103" w:rsidP="00091608">
      <w:pPr>
        <w:pStyle w:val="Listtoplevel"/>
      </w:pPr>
      <w:r>
        <w:t>lung cancer</w:t>
      </w:r>
    </w:p>
    <w:p w14:paraId="26C6E991" w14:textId="29B13130" w:rsidR="00A97103" w:rsidRDefault="007D6B56" w:rsidP="00091608">
      <w:pPr>
        <w:pStyle w:val="Listtoplevel"/>
      </w:pPr>
      <w:r>
        <w:drawing>
          <wp:anchor distT="0" distB="0" distL="114300" distR="114300" simplePos="0" relativeHeight="251875328" behindDoc="0" locked="0" layoutInCell="1" allowOverlap="1" wp14:anchorId="50091E16" wp14:editId="1B3E64E7">
            <wp:simplePos x="0" y="0"/>
            <wp:positionH relativeFrom="margin">
              <wp:align>left</wp:align>
            </wp:positionH>
            <wp:positionV relativeFrom="margin">
              <wp:posOffset>2390114</wp:posOffset>
            </wp:positionV>
            <wp:extent cx="977774" cy="977774"/>
            <wp:effectExtent l="0" t="0" r="0" b="0"/>
            <wp:wrapNone/>
            <wp:docPr id="70921958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1958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569" cy="979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>prostate cancer.</w:t>
      </w:r>
    </w:p>
    <w:p w14:paraId="2D307539" w14:textId="1C428194" w:rsidR="00BF524C" w:rsidRDefault="00BF524C" w:rsidP="00A97103"/>
    <w:p w14:paraId="2694526D" w14:textId="1F4CFD74" w:rsidR="00BF524C" w:rsidRDefault="00BF524C" w:rsidP="00A97103"/>
    <w:p w14:paraId="421C9925" w14:textId="59A2C7F6" w:rsidR="00A97103" w:rsidRDefault="007A4F57" w:rsidP="00A97103">
      <w:r>
        <w:rPr>
          <w:noProof/>
        </w:rPr>
        <w:drawing>
          <wp:anchor distT="0" distB="0" distL="114300" distR="114300" simplePos="0" relativeHeight="251876352" behindDoc="0" locked="0" layoutInCell="1" allowOverlap="1" wp14:anchorId="4DAACE1A" wp14:editId="43B1BE1F">
            <wp:simplePos x="0" y="0"/>
            <wp:positionH relativeFrom="margin">
              <wp:align>left</wp:align>
            </wp:positionH>
            <wp:positionV relativeFrom="margin">
              <wp:posOffset>4057826</wp:posOffset>
            </wp:positionV>
            <wp:extent cx="1783533" cy="1783533"/>
            <wp:effectExtent l="0" t="0" r="7620" b="7620"/>
            <wp:wrapNone/>
            <wp:docPr id="1437424933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24933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533" cy="1783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103">
        <w:t xml:space="preserve">Disabled people are more likely than </w:t>
      </w:r>
      <w:r w:rsidR="00CF79DE" w:rsidRPr="00CF79DE">
        <w:t xml:space="preserve">the total population </w:t>
      </w:r>
      <w:r w:rsidR="00A97103" w:rsidRPr="00CF79DE">
        <w:t>to</w:t>
      </w:r>
      <w:r w:rsidR="00A97103">
        <w:t xml:space="preserve"> be diagnosed with:</w:t>
      </w:r>
    </w:p>
    <w:p w14:paraId="480ACF4D" w14:textId="3CBB7467" w:rsidR="00A97103" w:rsidRDefault="00A97103" w:rsidP="00091608">
      <w:pPr>
        <w:pStyle w:val="Listtoplevel"/>
      </w:pPr>
      <w:r>
        <w:t>breast cancer</w:t>
      </w:r>
    </w:p>
    <w:p w14:paraId="41359C7C" w14:textId="474B03A3" w:rsidR="00A97103" w:rsidRDefault="00A97103" w:rsidP="00091608">
      <w:pPr>
        <w:pStyle w:val="Listtoplevel"/>
      </w:pPr>
      <w:r>
        <w:t>bowel cancer</w:t>
      </w:r>
    </w:p>
    <w:p w14:paraId="01C0EB74" w14:textId="4F95274F" w:rsidR="00A97103" w:rsidRDefault="00A97103" w:rsidP="00091608">
      <w:pPr>
        <w:pStyle w:val="Listtoplevel"/>
      </w:pPr>
      <w:r>
        <w:t>lung cancer.</w:t>
      </w:r>
    </w:p>
    <w:p w14:paraId="09023676" w14:textId="24056D7F" w:rsidR="00A97103" w:rsidRDefault="00A97103" w:rsidP="00A97103"/>
    <w:p w14:paraId="73F41C8A" w14:textId="7F46646B" w:rsidR="00A97103" w:rsidRDefault="006E3B91" w:rsidP="00A97103">
      <w:r>
        <w:rPr>
          <w:noProof/>
        </w:rPr>
        <w:drawing>
          <wp:anchor distT="0" distB="0" distL="114300" distR="114300" simplePos="0" relativeHeight="251877376" behindDoc="0" locked="0" layoutInCell="1" allowOverlap="1" wp14:anchorId="5C671A2B" wp14:editId="14D77AB0">
            <wp:simplePos x="0" y="0"/>
            <wp:positionH relativeFrom="margin">
              <wp:posOffset>0</wp:posOffset>
            </wp:positionH>
            <wp:positionV relativeFrom="margin">
              <wp:posOffset>7282815</wp:posOffset>
            </wp:positionV>
            <wp:extent cx="1783080" cy="1376680"/>
            <wp:effectExtent l="0" t="0" r="7620" b="0"/>
            <wp:wrapNone/>
            <wp:docPr id="1312694788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94788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CEE38" w14:textId="5E7AC542" w:rsidR="00A97103" w:rsidRDefault="00A97103" w:rsidP="00A97103">
      <w:r>
        <w:t xml:space="preserve">Disabled people are less likely than </w:t>
      </w:r>
      <w:r w:rsidR="00CF79DE" w:rsidRPr="00CF79DE">
        <w:t xml:space="preserve">the total population </w:t>
      </w:r>
      <w:r>
        <w:t>to be diagnosed with prostate cancer.</w:t>
      </w:r>
    </w:p>
    <w:p w14:paraId="70DD4CEA" w14:textId="77777777" w:rsidR="001542C9" w:rsidRDefault="001542C9" w:rsidP="00A97103"/>
    <w:p w14:paraId="7DA3D35B" w14:textId="2B1D6D45" w:rsidR="001542C9" w:rsidRDefault="007A4F57" w:rsidP="00A97103"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5DF6810C" wp14:editId="298A7A18">
            <wp:simplePos x="0" y="0"/>
            <wp:positionH relativeFrom="margin">
              <wp:align>left</wp:align>
            </wp:positionH>
            <wp:positionV relativeFrom="page">
              <wp:posOffset>686561</wp:posOffset>
            </wp:positionV>
            <wp:extent cx="1258432" cy="1258432"/>
            <wp:effectExtent l="0" t="0" r="0" b="0"/>
            <wp:wrapNone/>
            <wp:docPr id="17265836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5836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55" cy="1259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8DD">
        <w:t xml:space="preserve">Because </w:t>
      </w:r>
      <w:r w:rsidR="006E3B91">
        <w:t xml:space="preserve">disabled people are more likely to be diagnosed with cancer than </w:t>
      </w:r>
      <w:r w:rsidR="00CF79DE" w:rsidRPr="00CF79DE">
        <w:t xml:space="preserve">the total population </w:t>
      </w:r>
      <w:r w:rsidR="00CF79DE">
        <w:t xml:space="preserve">in </w:t>
      </w:r>
      <w:proofErr w:type="gramStart"/>
      <w:r w:rsidR="00CF79DE">
        <w:t>New Zealand</w:t>
      </w:r>
      <w:proofErr w:type="gramEnd"/>
      <w:r w:rsidR="00CF79DE">
        <w:t xml:space="preserve"> </w:t>
      </w:r>
      <w:r w:rsidR="004D78DD">
        <w:t>we think that:</w:t>
      </w:r>
    </w:p>
    <w:p w14:paraId="36178538" w14:textId="5A7E8D7B" w:rsidR="004D78DD" w:rsidRDefault="007A4F57" w:rsidP="004D78DD">
      <w:pPr>
        <w:pStyle w:val="Listtoplevel"/>
      </w:pPr>
      <w:r>
        <w:drawing>
          <wp:anchor distT="0" distB="0" distL="114300" distR="114300" simplePos="0" relativeHeight="251879424" behindDoc="0" locked="0" layoutInCell="1" allowOverlap="1" wp14:anchorId="3F632049" wp14:editId="407AC17C">
            <wp:simplePos x="0" y="0"/>
            <wp:positionH relativeFrom="margin">
              <wp:align>left</wp:align>
            </wp:positionH>
            <wp:positionV relativeFrom="page">
              <wp:posOffset>2281473</wp:posOffset>
            </wp:positionV>
            <wp:extent cx="1041149" cy="1041149"/>
            <wp:effectExtent l="0" t="0" r="6985" b="6985"/>
            <wp:wrapNone/>
            <wp:docPr id="1522751738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751738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149" cy="1041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8DD">
        <w:t>some of the cancers could have been prevented / stopped from happening</w:t>
      </w:r>
    </w:p>
    <w:p w14:paraId="42C94156" w14:textId="54AE1A54" w:rsidR="004D78DD" w:rsidRDefault="007A4F57" w:rsidP="004D78DD">
      <w:pPr>
        <w:pStyle w:val="Listtoplevel"/>
      </w:pPr>
      <w:r>
        <w:drawing>
          <wp:anchor distT="0" distB="0" distL="114300" distR="114300" simplePos="0" relativeHeight="251880448" behindDoc="0" locked="0" layoutInCell="1" allowOverlap="1" wp14:anchorId="26D41F33" wp14:editId="405D98EC">
            <wp:simplePos x="0" y="0"/>
            <wp:positionH relativeFrom="margin">
              <wp:align>left</wp:align>
            </wp:positionH>
            <wp:positionV relativeFrom="page">
              <wp:posOffset>3755334</wp:posOffset>
            </wp:positionV>
            <wp:extent cx="1413903" cy="651849"/>
            <wp:effectExtent l="0" t="0" r="0" b="0"/>
            <wp:wrapNone/>
            <wp:docPr id="11757698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76985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903" cy="651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8DD">
        <w:t>how we check for cancer early is very important.</w:t>
      </w:r>
    </w:p>
    <w:p w14:paraId="4ACFF780" w14:textId="77777777" w:rsidR="004D78DD" w:rsidRDefault="004D78DD" w:rsidP="004D78DD"/>
    <w:p w14:paraId="6384D8EB" w14:textId="62F72335" w:rsidR="004D78DD" w:rsidRDefault="007A4F57" w:rsidP="004D78DD">
      <w:r>
        <w:rPr>
          <w:noProof/>
        </w:rPr>
        <w:drawing>
          <wp:anchor distT="0" distB="0" distL="114300" distR="114300" simplePos="0" relativeHeight="251881472" behindDoc="0" locked="0" layoutInCell="1" allowOverlap="1" wp14:anchorId="6E71520B" wp14:editId="61C07EA2">
            <wp:simplePos x="0" y="0"/>
            <wp:positionH relativeFrom="margin">
              <wp:align>left</wp:align>
            </wp:positionH>
            <wp:positionV relativeFrom="page">
              <wp:posOffset>4824277</wp:posOffset>
            </wp:positionV>
            <wp:extent cx="1511929" cy="1511929"/>
            <wp:effectExtent l="0" t="0" r="0" b="0"/>
            <wp:wrapNone/>
            <wp:docPr id="176102210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0221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29" cy="1511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DE32A" w14:textId="49E4A924" w:rsidR="004D78DD" w:rsidRDefault="00BE1DA7" w:rsidP="004D78DD">
      <w:r>
        <w:t>Some disabled people have health conditions that can make them more likely to get cancer.</w:t>
      </w:r>
    </w:p>
    <w:p w14:paraId="1A3A2253" w14:textId="043CCE95" w:rsidR="00BE1DA7" w:rsidRDefault="0014770B" w:rsidP="004D78DD">
      <w:r>
        <w:rPr>
          <w:noProof/>
        </w:rPr>
        <w:drawing>
          <wp:anchor distT="0" distB="0" distL="114300" distR="114300" simplePos="0" relativeHeight="251882496" behindDoc="0" locked="0" layoutInCell="1" allowOverlap="1" wp14:anchorId="0D75CE2B" wp14:editId="2BCDCBB3">
            <wp:simplePos x="0" y="0"/>
            <wp:positionH relativeFrom="margin">
              <wp:align>left</wp:align>
            </wp:positionH>
            <wp:positionV relativeFrom="paragraph">
              <wp:posOffset>315595</wp:posOffset>
            </wp:positionV>
            <wp:extent cx="1276539" cy="1702203"/>
            <wp:effectExtent l="0" t="0" r="0" b="0"/>
            <wp:wrapNone/>
            <wp:docPr id="669067122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67122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539" cy="1702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20F2A" w14:textId="56367F6C" w:rsidR="007A4F57" w:rsidRDefault="007A4F57" w:rsidP="004D78DD"/>
    <w:p w14:paraId="0EEC9E87" w14:textId="16FD0887" w:rsidR="00BE1DA7" w:rsidRDefault="00BE1DA7" w:rsidP="004D78DD">
      <w:r>
        <w:t xml:space="preserve">Most of the time being disabled does </w:t>
      </w:r>
      <w:r>
        <w:rPr>
          <w:b/>
          <w:bCs/>
        </w:rPr>
        <w:t>not</w:t>
      </w:r>
      <w:r>
        <w:t xml:space="preserve"> mean you are more likely to get cancer.</w:t>
      </w:r>
    </w:p>
    <w:p w14:paraId="5728BC31" w14:textId="77777777" w:rsidR="00BE1DA7" w:rsidRDefault="00BE1DA7" w:rsidP="004D78DD"/>
    <w:p w14:paraId="3ACFFCFA" w14:textId="77777777" w:rsidR="00BE1DA7" w:rsidRDefault="00BE1DA7" w:rsidP="004D78DD"/>
    <w:p w14:paraId="775B7A02" w14:textId="77777777" w:rsidR="007A4F57" w:rsidRDefault="007A4F57">
      <w:pPr>
        <w:spacing w:line="240" w:lineRule="auto"/>
        <w:ind w:left="0"/>
      </w:pPr>
      <w:r>
        <w:br w:type="page"/>
      </w:r>
    </w:p>
    <w:p w14:paraId="2F375AB3" w14:textId="72C344C4" w:rsidR="00BE1DA7" w:rsidRDefault="007A4F57" w:rsidP="00BE1DA7"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1" wp14:anchorId="48320073" wp14:editId="5B41D250">
            <wp:simplePos x="0" y="0"/>
            <wp:positionH relativeFrom="margin">
              <wp:align>left</wp:align>
            </wp:positionH>
            <wp:positionV relativeFrom="page">
              <wp:posOffset>579422</wp:posOffset>
            </wp:positionV>
            <wp:extent cx="1828800" cy="1828800"/>
            <wp:effectExtent l="0" t="0" r="0" b="0"/>
            <wp:wrapNone/>
            <wp:docPr id="2045541394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41394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1DA7">
        <w:t>Disabled people getting cancer more often is likely because of things that make it easier for someone to get cancer.</w:t>
      </w:r>
    </w:p>
    <w:p w14:paraId="799F5246" w14:textId="77777777" w:rsidR="00BE1DA7" w:rsidRDefault="00BE1DA7" w:rsidP="00BE1DA7"/>
    <w:p w14:paraId="7024520B" w14:textId="6969F6A0" w:rsidR="00BE1DA7" w:rsidRDefault="00BE1DA7" w:rsidP="00BE1DA7"/>
    <w:p w14:paraId="3C6C71B3" w14:textId="02C1FF0B" w:rsidR="00BE1DA7" w:rsidRDefault="007A4F57" w:rsidP="00BE1DA7">
      <w:r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1308F8D3" wp14:editId="072E3A3B">
                <wp:simplePos x="0" y="0"/>
                <wp:positionH relativeFrom="margin">
                  <wp:align>left</wp:align>
                </wp:positionH>
                <wp:positionV relativeFrom="paragraph">
                  <wp:posOffset>6337</wp:posOffset>
                </wp:positionV>
                <wp:extent cx="1702051" cy="1519730"/>
                <wp:effectExtent l="0" t="0" r="0" b="0"/>
                <wp:wrapNone/>
                <wp:docPr id="1868556198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2051" cy="1519730"/>
                          <a:chOff x="0" y="0"/>
                          <a:chExt cx="1874067" cy="1828800"/>
                        </a:xfrm>
                      </wpg:grpSpPr>
                      <pic:pic xmlns:pic="http://schemas.openxmlformats.org/drawingml/2006/picture">
                        <pic:nvPicPr>
                          <pic:cNvPr id="481940444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303983" name="Multiplication Sign 33"/>
                        <wps:cNvSpPr/>
                        <wps:spPr>
                          <a:xfrm>
                            <a:off x="995881" y="923454"/>
                            <a:ext cx="878186" cy="869132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058D6F" id="Group 34" o:spid="_x0000_s1026" alt="&quot;&quot;" style="position:absolute;margin-left:0;margin-top:.5pt;width:134pt;height:119.65pt;z-index:251886592;mso-position-horizontal:left;mso-position-horizontal-relative:margin;mso-width-relative:margin;mso-height-relative:margin" coordsize="18740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">
                <v:shape id="Picture 32" o:spid="_x0000_s1027" type="#_x0000_t75" style="position:absolute;width:1828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">
                  <v:imagedata r:id="rId127" o:title=""/>
                </v:shape>
                <v:shape id="Multiplication Sign 33" o:spid="_x0000_s1028" style="position:absolute;left:9958;top:9234;width:8782;height:8691;visibility:visible;mso-wrap-style:square;v-text-anchor:middle" coordsize="878186,869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" path="m139020,281391l282816,136097,439093,290763,595370,136097,739166,281391,584395,434566,739166,587741,595370,733035,439093,578369,282816,733035,139020,587741,293791,434566,139020,281391xe" fillcolor="#e00" stroked="f" strokeweight="1pt">
                  <v:stroke joinstyle="miter"/>
                  <v:path arrowok="t" o:connecttype="custom" o:connectlocs="139020,281391;282816,136097;439093,290763;595370,136097;739166,281391;584395,434566;739166,587741;595370,733035;439093,578369;282816,733035;139020,587741;293791,434566;139020,281391" o:connectangles="0,0,0,0,0,0,0,0,0,0,0,0,0"/>
                </v:shape>
                <w10:wrap anchorx="margin"/>
              </v:group>
            </w:pict>
          </mc:Fallback>
        </mc:AlternateContent>
      </w:r>
      <w:r w:rsidR="00BE1DA7">
        <w:t>These are things a lot of disabled people experience like:</w:t>
      </w:r>
    </w:p>
    <w:p w14:paraId="2752A3B0" w14:textId="7D2D5664" w:rsidR="00BE1DA7" w:rsidRDefault="007A4F57" w:rsidP="00BE1DA7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0DE634FB" wp14:editId="137CA3E1">
                <wp:simplePos x="0" y="0"/>
                <wp:positionH relativeFrom="margin">
                  <wp:align>left</wp:align>
                </wp:positionH>
                <wp:positionV relativeFrom="paragraph">
                  <wp:posOffset>1006475</wp:posOffset>
                </wp:positionV>
                <wp:extent cx="2055589" cy="1420584"/>
                <wp:effectExtent l="0" t="0" r="0" b="8255"/>
                <wp:wrapNone/>
                <wp:docPr id="1859075081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5589" cy="1420584"/>
                          <a:chOff x="0" y="0"/>
                          <a:chExt cx="2055921" cy="1421130"/>
                        </a:xfrm>
                      </wpg:grpSpPr>
                      <pic:pic xmlns:pic="http://schemas.openxmlformats.org/drawingml/2006/picture">
                        <pic:nvPicPr>
                          <pic:cNvPr id="97585415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1421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1453364" name="Multiplication Sign 33"/>
                        <wps:cNvSpPr/>
                        <wps:spPr>
                          <a:xfrm>
                            <a:off x="1258460" y="316687"/>
                            <a:ext cx="797461" cy="722164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F6717B" id="Group 36" o:spid="_x0000_s1026" alt="&quot;&quot;" style="position:absolute;margin-left:0;margin-top:79.25pt;width:161.85pt;height:111.85pt;z-index:251890688;mso-position-horizontal:left;mso-position-horizontal-relative:margin;mso-width-relative:margin;mso-height-relative:margin" coordsize="20559,14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">
                <v:shape id="Picture 35" o:spid="_x0000_s1027" type="#_x0000_t75" style="position:absolute;width:17367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">
                  <v:imagedata r:id="rId129" o:title=""/>
                </v:shape>
                <v:shape id="Multiplication Sign 33" o:spid="_x0000_s1028" style="position:absolute;left:12584;top:3166;width:7975;height:7222;visibility:visible;mso-wrap-style:square;v-text-anchor:middle" coordsize="797461,722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" path="m134524,236396l248537,110495,398731,246508,548924,110495,662937,236396,525251,361082,662937,485768,548924,611669,398731,475656,248537,611669,134524,485768,272210,361082,134524,236396xe" fillcolor="#e00" stroked="f" strokeweight="1pt">
                  <v:stroke joinstyle="miter"/>
                  <v:path arrowok="t" o:connecttype="custom" o:connectlocs="134524,236396;248537,110495;398731,246508;548924,110495;662937,236396;525251,361082;662937,485768;548924,611669;398731,475656;248537,611669;134524,485768;272210,361082;134524,236396" o:connectangles="0,0,0,0,0,0,0,0,0,0,0,0,0"/>
                </v:shape>
                <w10:wrap anchorx="margin"/>
              </v:group>
            </w:pict>
          </mc:Fallback>
        </mc:AlternateContent>
      </w:r>
      <w:r w:rsidR="00BE1DA7">
        <w:t>not being able to buy healthy food</w:t>
      </w:r>
    </w:p>
    <w:p w14:paraId="285E719A" w14:textId="01002237" w:rsidR="00BE1DA7" w:rsidRDefault="00BE1DA7" w:rsidP="00BE1DA7">
      <w:pPr>
        <w:pStyle w:val="Listtoplevel"/>
      </w:pPr>
      <w:r>
        <w:t>living somewhere that makes them sick</w:t>
      </w:r>
    </w:p>
    <w:p w14:paraId="4A38F28B" w14:textId="2E8CDBB5" w:rsidR="00BE1DA7" w:rsidRDefault="00282DAE" w:rsidP="00BE1DA7">
      <w:pPr>
        <w:pStyle w:val="Listtoplevel"/>
      </w:pPr>
      <w:r>
        <w:drawing>
          <wp:anchor distT="0" distB="0" distL="114300" distR="114300" simplePos="0" relativeHeight="251891712" behindDoc="0" locked="0" layoutInCell="1" allowOverlap="1" wp14:anchorId="54EA4309" wp14:editId="2FA7BC4A">
            <wp:simplePos x="0" y="0"/>
            <wp:positionH relativeFrom="margin">
              <wp:align>left</wp:align>
            </wp:positionH>
            <wp:positionV relativeFrom="page">
              <wp:posOffset>6473033</wp:posOffset>
            </wp:positionV>
            <wp:extent cx="1376126" cy="1376126"/>
            <wp:effectExtent l="0" t="0" r="0" b="0"/>
            <wp:wrapNone/>
            <wp:docPr id="132491009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91009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126" cy="1376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DA7">
        <w:t>not being able to exercise enough</w:t>
      </w:r>
    </w:p>
    <w:p w14:paraId="0217B33A" w14:textId="3E070663" w:rsidR="00BE1DA7" w:rsidRDefault="00BE1DA7" w:rsidP="00BE1DA7">
      <w:pPr>
        <w:pStyle w:val="Listtoplevel"/>
      </w:pPr>
      <w:r>
        <w:t>breathing in cigarette smoke.</w:t>
      </w:r>
    </w:p>
    <w:p w14:paraId="04F8F26E" w14:textId="77777777" w:rsidR="00BE1DA7" w:rsidRDefault="00BE1DA7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05BD90EC" w14:textId="332600B7" w:rsidR="00BE1DA7" w:rsidRDefault="00282DAE" w:rsidP="00BE1DA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3F6335D" wp14:editId="04F67703">
                <wp:simplePos x="0" y="0"/>
                <wp:positionH relativeFrom="column">
                  <wp:posOffset>949690</wp:posOffset>
                </wp:positionH>
                <wp:positionV relativeFrom="paragraph">
                  <wp:posOffset>225871</wp:posOffset>
                </wp:positionV>
                <wp:extent cx="797296" cy="721842"/>
                <wp:effectExtent l="0" t="0" r="0" b="0"/>
                <wp:wrapNone/>
                <wp:docPr id="1384435862" name="Multiplication Sig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96" cy="721842"/>
                        </a:xfrm>
                        <a:prstGeom prst="mathMultiply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7AAFB" id="Multiplication Sign 33" o:spid="_x0000_s1026" style="position:absolute;margin-left:74.8pt;margin-top:17.8pt;width:62.8pt;height:56.8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7296,721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" path="m134517,236298l248464,110439,398648,246410,548832,110439,662779,236298,525129,360921,662779,485544,548832,611403,398648,475432,248464,611403,134517,485544,272167,360921,134517,236298xe" fillcolor="#e00" stroked="f" strokeweight="1pt">
                <v:stroke joinstyle="miter"/>
                <v:path arrowok="t" o:connecttype="custom" o:connectlocs="134517,236298;248464,110439;398648,246410;548832,110439;662779,236298;525129,360921;662779,485544;548832,611403;398648,475432;248464,611403;134517,485544;272167,360921;134517,236298" o:connectangles="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05BE976C" wp14:editId="50EF3CA5">
            <wp:simplePos x="0" y="0"/>
            <wp:positionH relativeFrom="margin">
              <wp:align>left</wp:align>
            </wp:positionH>
            <wp:positionV relativeFrom="margin">
              <wp:posOffset>-271239</wp:posOffset>
            </wp:positionV>
            <wp:extent cx="1433494" cy="1774480"/>
            <wp:effectExtent l="0" t="0" r="0" b="0"/>
            <wp:wrapNone/>
            <wp:docPr id="118755731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5731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494" cy="177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DA7">
        <w:t>Disabled people can also sometimes find it hard to get to the doctor.</w:t>
      </w:r>
    </w:p>
    <w:p w14:paraId="5B330C97" w14:textId="77777777" w:rsidR="00BE1DA7" w:rsidRDefault="00BE1DA7" w:rsidP="00BE1DA7"/>
    <w:p w14:paraId="7DE2D09F" w14:textId="77777777" w:rsidR="00BE1DA7" w:rsidRDefault="00BE1DA7" w:rsidP="00BE1DA7"/>
    <w:p w14:paraId="67B261AF" w14:textId="6074D7BD" w:rsidR="00BE1DA7" w:rsidRDefault="00BE1DA7" w:rsidP="00BE1DA7">
      <w:r>
        <w:t>These things can make it harder to:</w:t>
      </w:r>
    </w:p>
    <w:p w14:paraId="2B119AD2" w14:textId="5B0AEEC2" w:rsidR="00BE1DA7" w:rsidRDefault="00282DAE" w:rsidP="00BE1DA7">
      <w:pPr>
        <w:pStyle w:val="Listtoplevel"/>
      </w:pPr>
      <w:r>
        <w:drawing>
          <wp:anchor distT="0" distB="0" distL="114300" distR="114300" simplePos="0" relativeHeight="251895808" behindDoc="0" locked="0" layoutInCell="1" allowOverlap="1" wp14:anchorId="17F33C60" wp14:editId="7E40653C">
            <wp:simplePos x="0" y="0"/>
            <wp:positionH relativeFrom="column">
              <wp:posOffset>-126749</wp:posOffset>
            </wp:positionH>
            <wp:positionV relativeFrom="page">
              <wp:posOffset>2797521</wp:posOffset>
            </wp:positionV>
            <wp:extent cx="1575303" cy="1575303"/>
            <wp:effectExtent l="0" t="0" r="6350" b="6350"/>
            <wp:wrapNone/>
            <wp:docPr id="209562142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62142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698" cy="1579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DA7">
        <w:t>stay healthy</w:t>
      </w:r>
    </w:p>
    <w:p w14:paraId="33660330" w14:textId="31E5E18F" w:rsidR="00BE1DA7" w:rsidRDefault="00BE1DA7" w:rsidP="00BE1DA7">
      <w:pPr>
        <w:pStyle w:val="Listtoplevel"/>
      </w:pPr>
      <w:r>
        <w:t>find out if you have cancer sooner.</w:t>
      </w:r>
    </w:p>
    <w:p w14:paraId="72A443AC" w14:textId="77777777" w:rsidR="00BE1DA7" w:rsidRDefault="00BE1DA7" w:rsidP="00BE1DA7"/>
    <w:p w14:paraId="7756EE70" w14:textId="652B8081" w:rsidR="00BE1DA7" w:rsidRDefault="00282DAE" w:rsidP="00BE1DA7">
      <w:r>
        <w:rPr>
          <w:noProof/>
        </w:rPr>
        <w:drawing>
          <wp:anchor distT="0" distB="0" distL="114300" distR="114300" simplePos="0" relativeHeight="251896832" behindDoc="0" locked="0" layoutInCell="1" allowOverlap="1" wp14:anchorId="557723E1" wp14:editId="0778A304">
            <wp:simplePos x="0" y="0"/>
            <wp:positionH relativeFrom="margin">
              <wp:align>left</wp:align>
            </wp:positionH>
            <wp:positionV relativeFrom="page">
              <wp:posOffset>4924676</wp:posOffset>
            </wp:positionV>
            <wp:extent cx="1558925" cy="1558925"/>
            <wp:effectExtent l="0" t="0" r="3175" b="3175"/>
            <wp:wrapNone/>
            <wp:docPr id="201606938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6938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44C6C" w14:textId="50AC4C74" w:rsidR="00BE1DA7" w:rsidRDefault="00BE1DA7" w:rsidP="00BE1DA7">
      <w:r>
        <w:t xml:space="preserve">What we have found out shows that it is important cancer care / services </w:t>
      </w:r>
      <w:r w:rsidR="00CF224F">
        <w:t>work</w:t>
      </w:r>
      <w:r>
        <w:t xml:space="preserve"> for disabled people.</w:t>
      </w:r>
    </w:p>
    <w:p w14:paraId="5445A067" w14:textId="77777777" w:rsidR="00BE1DA7" w:rsidRDefault="00BE1DA7">
      <w:pPr>
        <w:spacing w:line="240" w:lineRule="auto"/>
        <w:ind w:left="0"/>
      </w:pPr>
      <w:r>
        <w:br w:type="page"/>
      </w:r>
    </w:p>
    <w:p w14:paraId="77E17731" w14:textId="5ABE1FE7" w:rsidR="00BE1DA7" w:rsidRDefault="00615617" w:rsidP="00BE1DA7">
      <w:pPr>
        <w:pStyle w:val="Heading1"/>
      </w:pPr>
      <w:bookmarkStart w:id="7" w:name="_Getting_checked_for"/>
      <w:bookmarkEnd w:id="7"/>
      <w:r>
        <w:lastRenderedPageBreak/>
        <w:t>Getting</w:t>
      </w:r>
      <w:r w:rsidR="008E4CA9">
        <w:t xml:space="preserve"> checked for cancer</w:t>
      </w:r>
    </w:p>
    <w:p w14:paraId="481E67A8" w14:textId="12AA21B1" w:rsidR="008E4CA9" w:rsidRDefault="008E4CA9" w:rsidP="008E4CA9">
      <w:pPr>
        <w:pStyle w:val="BodyText"/>
      </w:pPr>
    </w:p>
    <w:p w14:paraId="07846CEC" w14:textId="7AD7A64F" w:rsidR="008E4CA9" w:rsidRDefault="008E4CA9" w:rsidP="008E4CA9">
      <w:pPr>
        <w:pStyle w:val="BodyText"/>
      </w:pPr>
    </w:p>
    <w:p w14:paraId="5AE5D7E3" w14:textId="3E14214E" w:rsidR="008E4CA9" w:rsidRDefault="00CC1673" w:rsidP="008E4CA9">
      <w:pPr>
        <w:pStyle w:val="BodyText"/>
      </w:pPr>
      <w:r>
        <w:rPr>
          <w:noProof/>
        </w:rPr>
        <w:drawing>
          <wp:anchor distT="0" distB="0" distL="114300" distR="114300" simplePos="0" relativeHeight="251897856" behindDoc="0" locked="0" layoutInCell="1" allowOverlap="1" wp14:anchorId="52CA809C" wp14:editId="3A127971">
            <wp:simplePos x="0" y="0"/>
            <wp:positionH relativeFrom="margin">
              <wp:posOffset>-635</wp:posOffset>
            </wp:positionH>
            <wp:positionV relativeFrom="page">
              <wp:posOffset>2442845</wp:posOffset>
            </wp:positionV>
            <wp:extent cx="1365250" cy="1355090"/>
            <wp:effectExtent l="0" t="0" r="6350" b="0"/>
            <wp:wrapNone/>
            <wp:docPr id="171650580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0580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4CA9">
        <w:t>Disabled people can have a hard time getting checked for cancer because of things like:</w:t>
      </w:r>
    </w:p>
    <w:p w14:paraId="6D65EAA4" w14:textId="393B724D" w:rsidR="008E4CA9" w:rsidRDefault="00CC1673" w:rsidP="008E4CA9">
      <w:pPr>
        <w:pStyle w:val="Listtoplevel"/>
      </w:pPr>
      <w:r>
        <w:drawing>
          <wp:anchor distT="0" distB="0" distL="114300" distR="114300" simplePos="0" relativeHeight="251898880" behindDoc="0" locked="0" layoutInCell="1" allowOverlap="1" wp14:anchorId="4A3C5AD5" wp14:editId="71C9A53C">
            <wp:simplePos x="0" y="0"/>
            <wp:positionH relativeFrom="margin">
              <wp:align>left</wp:align>
            </wp:positionH>
            <wp:positionV relativeFrom="page">
              <wp:posOffset>4053124</wp:posOffset>
            </wp:positionV>
            <wp:extent cx="1376126" cy="1376126"/>
            <wp:effectExtent l="0" t="0" r="0" b="0"/>
            <wp:wrapNone/>
            <wp:docPr id="212563472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3472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126" cy="1376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CA9">
        <w:t>medical centres not being accessible</w:t>
      </w:r>
    </w:p>
    <w:p w14:paraId="7D652BCD" w14:textId="70459A40" w:rsidR="008E4CA9" w:rsidRDefault="008E4CA9" w:rsidP="008E4CA9">
      <w:pPr>
        <w:pStyle w:val="Listtoplevel"/>
      </w:pPr>
      <w:r>
        <w:t>tests being painful for some people</w:t>
      </w:r>
    </w:p>
    <w:p w14:paraId="37AD90BD" w14:textId="0B4DAEC8" w:rsidR="008E4CA9" w:rsidRDefault="002D31A0" w:rsidP="008E4CA9">
      <w:pPr>
        <w:pStyle w:val="Listtoplevel"/>
      </w:pPr>
      <w:r>
        <w:drawing>
          <wp:anchor distT="0" distB="0" distL="114300" distR="114300" simplePos="0" relativeHeight="251899904" behindDoc="0" locked="0" layoutInCell="1" allowOverlap="1" wp14:anchorId="4E56A47A" wp14:editId="5FD4F00C">
            <wp:simplePos x="0" y="0"/>
            <wp:positionH relativeFrom="margin">
              <wp:align>left</wp:align>
            </wp:positionH>
            <wp:positionV relativeFrom="page">
              <wp:posOffset>5642956</wp:posOffset>
            </wp:positionV>
            <wp:extent cx="1566013" cy="1339913"/>
            <wp:effectExtent l="0" t="0" r="0" b="0"/>
            <wp:wrapNone/>
            <wp:docPr id="87121822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1822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013" cy="133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CA9">
        <w:t>information about the tests being confusing</w:t>
      </w:r>
    </w:p>
    <w:p w14:paraId="66F87C3B" w14:textId="70D5C4E3" w:rsidR="008E4CA9" w:rsidRDefault="00CC1673" w:rsidP="008E4CA9">
      <w:pPr>
        <w:pStyle w:val="Listtoplevel"/>
      </w:pPr>
      <w:r>
        <w:rPr>
          <w:b/>
          <w:bCs/>
        </w:rPr>
        <w:drawing>
          <wp:anchor distT="0" distB="0" distL="114300" distR="114300" simplePos="0" relativeHeight="251900928" behindDoc="0" locked="0" layoutInCell="1" allowOverlap="1" wp14:anchorId="34FBD8D4" wp14:editId="0709E2F1">
            <wp:simplePos x="0" y="0"/>
            <wp:positionH relativeFrom="margin">
              <wp:align>left</wp:align>
            </wp:positionH>
            <wp:positionV relativeFrom="page">
              <wp:posOffset>7239490</wp:posOffset>
            </wp:positionV>
            <wp:extent cx="1376045" cy="1378438"/>
            <wp:effectExtent l="0" t="0" r="0" b="0"/>
            <wp:wrapNone/>
            <wp:docPr id="1909069335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069335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1378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CA9">
        <w:t>healthcare workers not knowing enough about disability</w:t>
      </w:r>
    </w:p>
    <w:p w14:paraId="6E38E044" w14:textId="258EC2D9" w:rsidR="008E4CA9" w:rsidRDefault="008E4CA9" w:rsidP="008E4CA9">
      <w:pPr>
        <w:pStyle w:val="Listtoplevel"/>
      </w:pPr>
      <w:r>
        <w:t>not being able to pay for the tests</w:t>
      </w:r>
    </w:p>
    <w:p w14:paraId="45C90B4B" w14:textId="59A2A5FB" w:rsidR="008E4CA9" w:rsidRPr="008E4CA9" w:rsidRDefault="008E4CA9" w:rsidP="008E4CA9">
      <w:pPr>
        <w:pStyle w:val="Listtoplevel"/>
      </w:pPr>
      <w:r>
        <w:rPr>
          <w:b/>
          <w:bCs/>
        </w:rPr>
        <w:t>trauma</w:t>
      </w:r>
      <w:r w:rsidR="006E3B91">
        <w:rPr>
          <w:b/>
          <w:bCs/>
        </w:rPr>
        <w:t xml:space="preserve"> </w:t>
      </w:r>
      <w:r w:rsidR="006E3B91">
        <w:t>they may have had in the past</w:t>
      </w:r>
      <w:r>
        <w:t>.</w:t>
      </w:r>
    </w:p>
    <w:p w14:paraId="205D5B1B" w14:textId="77777777" w:rsidR="008E4CA9" w:rsidRPr="008E4CA9" w:rsidRDefault="008E4CA9" w:rsidP="008E4CA9">
      <w:pPr>
        <w:pStyle w:val="BodyText"/>
      </w:pPr>
    </w:p>
    <w:p w14:paraId="062C66E4" w14:textId="05F326CE" w:rsidR="008E4CA9" w:rsidRDefault="00CF224F" w:rsidP="008E4CA9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404F24CF" wp14:editId="078D33A2">
                <wp:simplePos x="0" y="0"/>
                <wp:positionH relativeFrom="margin">
                  <wp:align>right</wp:align>
                </wp:positionH>
                <wp:positionV relativeFrom="paragraph">
                  <wp:posOffset>-176530</wp:posOffset>
                </wp:positionV>
                <wp:extent cx="3600000" cy="4579200"/>
                <wp:effectExtent l="0" t="0" r="635" b="0"/>
                <wp:wrapNone/>
                <wp:docPr id="728224984" name="Rectangle 728224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57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673A9" id="Rectangle 728224984" o:spid="_x0000_s1026" style="position:absolute;margin-left:232.25pt;margin-top:-13.9pt;width:283.45pt;height:360.55pt;z-index:-251538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2D31A0">
        <w:rPr>
          <w:noProof/>
        </w:rPr>
        <w:drawing>
          <wp:anchor distT="0" distB="0" distL="114300" distR="114300" simplePos="0" relativeHeight="251901952" behindDoc="0" locked="0" layoutInCell="1" allowOverlap="1" wp14:anchorId="57CA9BF0" wp14:editId="2153DE37">
            <wp:simplePos x="0" y="0"/>
            <wp:positionH relativeFrom="margin">
              <wp:align>left</wp:align>
            </wp:positionH>
            <wp:positionV relativeFrom="margin">
              <wp:posOffset>-460978</wp:posOffset>
            </wp:positionV>
            <wp:extent cx="1702051" cy="1702051"/>
            <wp:effectExtent l="0" t="0" r="0" b="0"/>
            <wp:wrapNone/>
            <wp:docPr id="1457253459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53459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51" cy="1702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T</w:t>
      </w:r>
      <w:r w:rsidR="008E4CA9">
        <w:rPr>
          <w:b/>
          <w:bCs/>
        </w:rPr>
        <w:t>rauma</w:t>
      </w:r>
      <w:r w:rsidR="008E4CA9">
        <w:t xml:space="preserve"> </w:t>
      </w:r>
      <w:r>
        <w:t xml:space="preserve">means feelings that last after </w:t>
      </w:r>
      <w:r w:rsidR="008E4CA9">
        <w:t>something bad happens to you like:</w:t>
      </w:r>
    </w:p>
    <w:p w14:paraId="7418C546" w14:textId="51DBD05B" w:rsidR="008E4CA9" w:rsidRDefault="002D31A0" w:rsidP="008E4CA9">
      <w:pPr>
        <w:pStyle w:val="Listtoplevel"/>
      </w:pPr>
      <w:r>
        <w:drawing>
          <wp:anchor distT="0" distB="0" distL="114300" distR="114300" simplePos="0" relativeHeight="251902976" behindDoc="0" locked="0" layoutInCell="1" allowOverlap="1" wp14:anchorId="4664BC49" wp14:editId="2980B355">
            <wp:simplePos x="0" y="0"/>
            <wp:positionH relativeFrom="margin">
              <wp:align>left</wp:align>
            </wp:positionH>
            <wp:positionV relativeFrom="page">
              <wp:posOffset>2570184</wp:posOffset>
            </wp:positionV>
            <wp:extent cx="1520982" cy="1226860"/>
            <wp:effectExtent l="0" t="0" r="3175" b="0"/>
            <wp:wrapNone/>
            <wp:docPr id="128260437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0437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82" cy="122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87F">
        <w:t xml:space="preserve">physical abuse / </w:t>
      </w:r>
      <w:r w:rsidR="008E4CA9">
        <w:t xml:space="preserve">someone </w:t>
      </w:r>
      <w:r w:rsidR="009F447D">
        <w:br/>
      </w:r>
      <w:r w:rsidR="008E4CA9">
        <w:t>hurting your body often</w:t>
      </w:r>
    </w:p>
    <w:p w14:paraId="2A56AA04" w14:textId="2FC84B9A" w:rsidR="008E4CA9" w:rsidRDefault="008E4CA9" w:rsidP="008E4CA9">
      <w:pPr>
        <w:pStyle w:val="Listtoplevel"/>
      </w:pPr>
      <w:r>
        <w:t xml:space="preserve">sexual assault </w:t>
      </w:r>
      <w:r w:rsidR="00DC687F">
        <w:t>/</w:t>
      </w:r>
      <w:r>
        <w:t xml:space="preserve"> someone </w:t>
      </w:r>
      <w:r w:rsidR="00385103">
        <w:t xml:space="preserve">making </w:t>
      </w:r>
      <w:r>
        <w:t>you do sexual things you do not want to do</w:t>
      </w:r>
    </w:p>
    <w:p w14:paraId="68825EDA" w14:textId="0358E272" w:rsidR="008E4CA9" w:rsidRDefault="002D31A0" w:rsidP="008E4CA9">
      <w:pPr>
        <w:pStyle w:val="Listtoplevel"/>
      </w:pPr>
      <w:r>
        <w:drawing>
          <wp:anchor distT="0" distB="0" distL="114300" distR="114300" simplePos="0" relativeHeight="251904000" behindDoc="0" locked="0" layoutInCell="1" allowOverlap="1" wp14:anchorId="04600DA4" wp14:editId="496C8511">
            <wp:simplePos x="0" y="0"/>
            <wp:positionH relativeFrom="margin">
              <wp:align>left</wp:align>
            </wp:positionH>
            <wp:positionV relativeFrom="page">
              <wp:posOffset>4244937</wp:posOffset>
            </wp:positionV>
            <wp:extent cx="1587160" cy="1294646"/>
            <wp:effectExtent l="0" t="0" r="0" b="1270"/>
            <wp:wrapNone/>
            <wp:docPr id="13661012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1012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160" cy="1294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CA9">
        <w:t>medical trauma like getting hurt because a test was not done the right way.</w:t>
      </w:r>
    </w:p>
    <w:p w14:paraId="4020923A" w14:textId="022C69AF" w:rsidR="00DC687F" w:rsidRPr="00CF224F" w:rsidRDefault="00DC687F" w:rsidP="00DC687F">
      <w:pPr>
        <w:rPr>
          <w:sz w:val="20"/>
          <w:szCs w:val="20"/>
        </w:rPr>
      </w:pPr>
    </w:p>
    <w:p w14:paraId="3B691D33" w14:textId="4BD64624" w:rsidR="00DC687F" w:rsidRDefault="002D31A0" w:rsidP="00DC687F">
      <w:r>
        <w:rPr>
          <w:noProof/>
        </w:rPr>
        <w:drawing>
          <wp:anchor distT="0" distB="0" distL="114300" distR="114300" simplePos="0" relativeHeight="251905024" behindDoc="0" locked="0" layoutInCell="1" allowOverlap="1" wp14:anchorId="6B58F12F" wp14:editId="6339B810">
            <wp:simplePos x="0" y="0"/>
            <wp:positionH relativeFrom="margin">
              <wp:posOffset>190122</wp:posOffset>
            </wp:positionH>
            <wp:positionV relativeFrom="page">
              <wp:posOffset>5875071</wp:posOffset>
            </wp:positionV>
            <wp:extent cx="1457608" cy="1457608"/>
            <wp:effectExtent l="0" t="0" r="9525" b="9525"/>
            <wp:wrapNone/>
            <wp:docPr id="1306091472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91472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608" cy="1457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42882" w14:textId="24C8F11A" w:rsidR="00DC687F" w:rsidRPr="00DC687F" w:rsidRDefault="00DC687F" w:rsidP="00DC687F">
      <w:r>
        <w:t xml:space="preserve">People like doctors sometimes think the </w:t>
      </w:r>
      <w:r w:rsidRPr="004E0B79">
        <w:t>symptoms</w:t>
      </w:r>
      <w:r>
        <w:t xml:space="preserve"> of cancer they are seeing are caused by a disability.</w:t>
      </w:r>
    </w:p>
    <w:p w14:paraId="0692256C" w14:textId="56997A6C" w:rsidR="008E4CA9" w:rsidRPr="00CF224F" w:rsidRDefault="008E4CA9" w:rsidP="008E4CA9">
      <w:pPr>
        <w:rPr>
          <w:sz w:val="20"/>
          <w:szCs w:val="20"/>
        </w:rPr>
      </w:pPr>
    </w:p>
    <w:p w14:paraId="5DBEA380" w14:textId="44116CB0" w:rsidR="00DC687F" w:rsidRDefault="00DC687F" w:rsidP="008E4CA9"/>
    <w:p w14:paraId="0E026262" w14:textId="5AAFC936" w:rsidR="00DC687F" w:rsidRDefault="00DC687F" w:rsidP="00DC687F">
      <w:r>
        <w:br w:type="page"/>
      </w:r>
      <w:r w:rsidR="002D31A0"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2F6DC5E8" wp14:editId="38572451">
            <wp:simplePos x="0" y="0"/>
            <wp:positionH relativeFrom="margin">
              <wp:posOffset>271605</wp:posOffset>
            </wp:positionH>
            <wp:positionV relativeFrom="margin">
              <wp:posOffset>-108642</wp:posOffset>
            </wp:positionV>
            <wp:extent cx="1455066" cy="1566250"/>
            <wp:effectExtent l="0" t="0" r="0" b="0"/>
            <wp:wrapNone/>
            <wp:docPr id="878750669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50669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660" cy="1569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a doctor thinks a symptom is because of a </w:t>
      </w:r>
      <w:proofErr w:type="gramStart"/>
      <w:r>
        <w:t>disability</w:t>
      </w:r>
      <w:proofErr w:type="gramEnd"/>
      <w:r>
        <w:t xml:space="preserve"> then:</w:t>
      </w:r>
    </w:p>
    <w:p w14:paraId="410387A9" w14:textId="63980975" w:rsidR="00DC687F" w:rsidRDefault="00DC687F" w:rsidP="00DC687F">
      <w:pPr>
        <w:pStyle w:val="Listtoplevel"/>
      </w:pPr>
      <w:r>
        <w:t>the doctor might miss that the disabled person has cancer</w:t>
      </w:r>
    </w:p>
    <w:p w14:paraId="37F27DA4" w14:textId="32092033" w:rsidR="00DC687F" w:rsidRDefault="002D31A0" w:rsidP="00DC687F">
      <w:pPr>
        <w:pStyle w:val="Listtoplevel"/>
      </w:pPr>
      <w:r>
        <w:drawing>
          <wp:anchor distT="0" distB="0" distL="114300" distR="114300" simplePos="0" relativeHeight="251909120" behindDoc="0" locked="0" layoutInCell="1" allowOverlap="1" wp14:anchorId="63350A0B" wp14:editId="0218FD7D">
            <wp:simplePos x="0" y="0"/>
            <wp:positionH relativeFrom="margin">
              <wp:align>left</wp:align>
            </wp:positionH>
            <wp:positionV relativeFrom="page">
              <wp:posOffset>2724238</wp:posOffset>
            </wp:positionV>
            <wp:extent cx="1599088" cy="1149790"/>
            <wp:effectExtent l="0" t="0" r="1270" b="0"/>
            <wp:wrapNone/>
            <wp:docPr id="124472504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725043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088" cy="114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687F">
        <w:t xml:space="preserve">the disabled person </w:t>
      </w:r>
      <w:r w:rsidR="008702B2">
        <w:t xml:space="preserve">might </w:t>
      </w:r>
      <w:r w:rsidR="00DC687F">
        <w:t>be treated for cancer later</w:t>
      </w:r>
      <w:r w:rsidR="00CF224F">
        <w:t xml:space="preserve"> than </w:t>
      </w:r>
      <w:r w:rsidR="00CF224F">
        <w:br/>
        <w:t>non-disabled people</w:t>
      </w:r>
      <w:r w:rsidR="00DC687F">
        <w:t>.</w:t>
      </w:r>
    </w:p>
    <w:p w14:paraId="5718D527" w14:textId="111449C5" w:rsidR="00DC687F" w:rsidRDefault="00DC687F" w:rsidP="00DC687F"/>
    <w:p w14:paraId="4E5DBF58" w14:textId="34721DF1" w:rsidR="00DC687F" w:rsidRDefault="00980D31" w:rsidP="00DC687F">
      <w:r>
        <w:rPr>
          <w:noProof/>
        </w:rPr>
        <w:drawing>
          <wp:anchor distT="0" distB="0" distL="114300" distR="114300" simplePos="0" relativeHeight="251910144" behindDoc="0" locked="0" layoutInCell="1" allowOverlap="1" wp14:anchorId="277B144F" wp14:editId="13C15185">
            <wp:simplePos x="0" y="0"/>
            <wp:positionH relativeFrom="margin">
              <wp:align>left</wp:align>
            </wp:positionH>
            <wp:positionV relativeFrom="page">
              <wp:posOffset>4209339</wp:posOffset>
            </wp:positionV>
            <wp:extent cx="1221740" cy="1238250"/>
            <wp:effectExtent l="0" t="0" r="0" b="0"/>
            <wp:wrapNone/>
            <wp:docPr id="791809600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80960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3C319" w14:textId="1BAF7041" w:rsidR="00DC687F" w:rsidRDefault="00DC687F" w:rsidP="00DC687F">
      <w:r>
        <w:t xml:space="preserve">This can mean that disabled people get worse </w:t>
      </w:r>
      <w:r w:rsidRPr="00DC687F">
        <w:rPr>
          <w:b/>
          <w:bCs/>
        </w:rPr>
        <w:t>health outcomes</w:t>
      </w:r>
      <w:r>
        <w:t>.</w:t>
      </w:r>
    </w:p>
    <w:p w14:paraId="2FA28A8E" w14:textId="43BF3103" w:rsidR="00DC687F" w:rsidRDefault="00DC687F" w:rsidP="00DC687F"/>
    <w:p w14:paraId="649E961F" w14:textId="40C9BCF2" w:rsidR="00DC687F" w:rsidRDefault="00980D31" w:rsidP="00DC687F">
      <w:r>
        <w:rPr>
          <w:noProof/>
        </w:rPr>
        <w:drawing>
          <wp:anchor distT="0" distB="0" distL="114300" distR="114300" simplePos="0" relativeHeight="251911168" behindDoc="0" locked="0" layoutInCell="1" allowOverlap="1" wp14:anchorId="1CCE3DFB" wp14:editId="7A611C21">
            <wp:simplePos x="0" y="0"/>
            <wp:positionH relativeFrom="margin">
              <wp:align>left</wp:align>
            </wp:positionH>
            <wp:positionV relativeFrom="page">
              <wp:posOffset>5657932</wp:posOffset>
            </wp:positionV>
            <wp:extent cx="1548142" cy="1548142"/>
            <wp:effectExtent l="0" t="0" r="0" b="0"/>
            <wp:wrapNone/>
            <wp:docPr id="2048864999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6499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872" cy="1550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6D1C39EB" wp14:editId="4F0281ED">
                <wp:simplePos x="0" y="0"/>
                <wp:positionH relativeFrom="margin">
                  <wp:align>right</wp:align>
                </wp:positionH>
                <wp:positionV relativeFrom="paragraph">
                  <wp:posOffset>234315</wp:posOffset>
                </wp:positionV>
                <wp:extent cx="3600000" cy="1544400"/>
                <wp:effectExtent l="0" t="0" r="635" b="0"/>
                <wp:wrapNone/>
                <wp:docPr id="1881841754" name="Rectangle 1881841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44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9D7C0" id="Rectangle 1881841754" o:spid="_x0000_s1026" style="position:absolute;margin-left:232.25pt;margin-top:18.45pt;width:283.45pt;height:121.6pt;z-index:-251534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09CC7182" w14:textId="4E702F0C" w:rsidR="00DC687F" w:rsidRDefault="00DC687F" w:rsidP="00DC687F">
      <w:r>
        <w:rPr>
          <w:b/>
          <w:bCs/>
        </w:rPr>
        <w:t>Health outcomes</w:t>
      </w:r>
      <w:r>
        <w:t xml:space="preserve"> are the things that happen because of how well someone has had their health cared for.</w:t>
      </w:r>
    </w:p>
    <w:p w14:paraId="46EC80E8" w14:textId="77777777" w:rsidR="00DC687F" w:rsidRDefault="00DC687F" w:rsidP="00DC687F"/>
    <w:p w14:paraId="57FC71AE" w14:textId="77777777" w:rsidR="00DC687F" w:rsidRDefault="00DC687F" w:rsidP="00DC687F"/>
    <w:p w14:paraId="06B72BB9" w14:textId="6D070808" w:rsidR="00CE4F51" w:rsidRDefault="00CE4F51">
      <w:pPr>
        <w:spacing w:line="240" w:lineRule="auto"/>
        <w:ind w:left="0"/>
      </w:pPr>
      <w:r>
        <w:br w:type="page"/>
      </w:r>
    </w:p>
    <w:p w14:paraId="41CC0514" w14:textId="41350485" w:rsidR="00DC687F" w:rsidRDefault="00615617" w:rsidP="00CE4F51">
      <w:pPr>
        <w:pStyle w:val="Heading1"/>
      </w:pPr>
      <w:bookmarkStart w:id="8" w:name="_Cancer_care_for"/>
      <w:bookmarkEnd w:id="8"/>
      <w:r>
        <w:lastRenderedPageBreak/>
        <w:t>Cancer care for disabled people</w:t>
      </w:r>
    </w:p>
    <w:p w14:paraId="17367E59" w14:textId="392CB0E4" w:rsidR="00CE4F51" w:rsidRDefault="00CE4F51" w:rsidP="004D6981"/>
    <w:p w14:paraId="4ABFC799" w14:textId="028ADA85" w:rsidR="00CE4F51" w:rsidRDefault="00CC1673" w:rsidP="004D6981">
      <w:r>
        <w:rPr>
          <w:noProof/>
        </w:rPr>
        <w:drawing>
          <wp:anchor distT="0" distB="0" distL="114300" distR="114300" simplePos="0" relativeHeight="251912192" behindDoc="0" locked="0" layoutInCell="1" allowOverlap="1" wp14:anchorId="271DDFCF" wp14:editId="7A811366">
            <wp:simplePos x="0" y="0"/>
            <wp:positionH relativeFrom="margin">
              <wp:align>left</wp:align>
            </wp:positionH>
            <wp:positionV relativeFrom="page">
              <wp:posOffset>1937569</wp:posOffset>
            </wp:positionV>
            <wp:extent cx="1665837" cy="1665837"/>
            <wp:effectExtent l="0" t="0" r="0" b="0"/>
            <wp:wrapNone/>
            <wp:docPr id="123393753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93753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837" cy="1665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40861" w14:textId="30BBD057" w:rsidR="00CE4F51" w:rsidRDefault="00CE4F51" w:rsidP="004D6981">
      <w:r>
        <w:t>Disabled people do not always get the same cancer care as non-disabled people.</w:t>
      </w:r>
    </w:p>
    <w:p w14:paraId="4459F5D7" w14:textId="78FF257D" w:rsidR="00CE4F51" w:rsidRDefault="00CE4F51" w:rsidP="004D6981"/>
    <w:p w14:paraId="07EF5E3D" w14:textId="548EAAEB" w:rsidR="00CE4F51" w:rsidRDefault="00CC1673" w:rsidP="004D6981">
      <w:r>
        <w:rPr>
          <w:noProof/>
        </w:rPr>
        <w:drawing>
          <wp:anchor distT="0" distB="0" distL="114300" distR="114300" simplePos="0" relativeHeight="251913216" behindDoc="0" locked="0" layoutInCell="1" allowOverlap="1" wp14:anchorId="4CD4B4AC" wp14:editId="44D2222C">
            <wp:simplePos x="0" y="0"/>
            <wp:positionH relativeFrom="margin">
              <wp:align>left</wp:align>
            </wp:positionH>
            <wp:positionV relativeFrom="margin">
              <wp:posOffset>2987844</wp:posOffset>
            </wp:positionV>
            <wp:extent cx="1197347" cy="1520982"/>
            <wp:effectExtent l="0" t="0" r="3175" b="3175"/>
            <wp:wrapNone/>
            <wp:docPr id="723022040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022040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347" cy="1520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76A45" w14:textId="6B346835" w:rsidR="00CE4F51" w:rsidRDefault="00CE4F51" w:rsidP="004D6981">
      <w:r>
        <w:t xml:space="preserve">An example of this is </w:t>
      </w:r>
      <w:r w:rsidR="00936347">
        <w:t xml:space="preserve">that </w:t>
      </w:r>
      <w:r>
        <w:t>women with learning disability who have breast cancer are more likely to:</w:t>
      </w:r>
    </w:p>
    <w:p w14:paraId="65023AB5" w14:textId="01EFC142" w:rsidR="00CE4F51" w:rsidRPr="004D6981" w:rsidRDefault="00CE4F51" w:rsidP="004D6981">
      <w:pPr>
        <w:pStyle w:val="Listtoplevel"/>
      </w:pPr>
      <w:r w:rsidRPr="004D6981">
        <w:t>have their whole breast removed</w:t>
      </w:r>
    </w:p>
    <w:p w14:paraId="5CC75AB5" w14:textId="65D5BCB1" w:rsidR="00CE4F51" w:rsidRPr="004D6981" w:rsidRDefault="00CC1673" w:rsidP="004D6981">
      <w:pPr>
        <w:pStyle w:val="Listtoplevel"/>
      </w:pPr>
      <w:r>
        <w:drawing>
          <wp:anchor distT="0" distB="0" distL="114300" distR="114300" simplePos="0" relativeHeight="251914240" behindDoc="0" locked="0" layoutInCell="1" allowOverlap="1" wp14:anchorId="5F6A1E42" wp14:editId="4C75BE09">
            <wp:simplePos x="0" y="0"/>
            <wp:positionH relativeFrom="margin">
              <wp:align>left</wp:align>
            </wp:positionH>
            <wp:positionV relativeFrom="page">
              <wp:posOffset>5823657</wp:posOffset>
            </wp:positionV>
            <wp:extent cx="1113576" cy="1113576"/>
            <wp:effectExtent l="0" t="0" r="0" b="0"/>
            <wp:wrapNone/>
            <wp:docPr id="616652626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65262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576" cy="1113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F51" w:rsidRPr="004D6981">
        <w:t>not just have the piece of their breast with the cancer removed.</w:t>
      </w:r>
    </w:p>
    <w:p w14:paraId="603940B3" w14:textId="5BB11639" w:rsidR="00CE4F51" w:rsidRDefault="00CE4F51" w:rsidP="004D6981"/>
    <w:p w14:paraId="7173AAE3" w14:textId="52869B82" w:rsidR="00CE4F51" w:rsidRDefault="00CE4F51" w:rsidP="004D6981"/>
    <w:p w14:paraId="7C71498F" w14:textId="7584072A" w:rsidR="00CE4F51" w:rsidRPr="00CE4F51" w:rsidRDefault="004D6981" w:rsidP="004D6981">
      <w:r>
        <w:rPr>
          <w:noProof/>
        </w:rPr>
        <w:drawing>
          <wp:anchor distT="0" distB="0" distL="114300" distR="114300" simplePos="0" relativeHeight="251915264" behindDoc="0" locked="0" layoutInCell="1" allowOverlap="1" wp14:anchorId="360612F1" wp14:editId="5C08471E">
            <wp:simplePos x="0" y="0"/>
            <wp:positionH relativeFrom="margin">
              <wp:align>left</wp:align>
            </wp:positionH>
            <wp:positionV relativeFrom="paragraph">
              <wp:posOffset>9506</wp:posOffset>
            </wp:positionV>
            <wp:extent cx="1466661" cy="1298637"/>
            <wp:effectExtent l="0" t="0" r="635" b="0"/>
            <wp:wrapNone/>
            <wp:docPr id="638965773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65773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661" cy="129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F51">
        <w:t xml:space="preserve">Disabled people with some kinds of cancer get less treatment than </w:t>
      </w:r>
      <w:r w:rsidR="00CC1673">
        <w:br/>
      </w:r>
      <w:r w:rsidR="00CE4F51">
        <w:t>non-disabled people</w:t>
      </w:r>
      <w:r w:rsidR="005374A6">
        <w:t>.</w:t>
      </w:r>
    </w:p>
    <w:p w14:paraId="7E8BE090" w14:textId="03529459" w:rsidR="00DC687F" w:rsidRDefault="00DC687F" w:rsidP="00DC687F">
      <w:pPr>
        <w:rPr>
          <w:rFonts w:eastAsiaTheme="minorHAnsi"/>
          <w:noProof/>
          <w:szCs w:val="22"/>
          <w:lang w:val="en-GB"/>
        </w:rPr>
      </w:pPr>
    </w:p>
    <w:p w14:paraId="67EF97A7" w14:textId="77777777" w:rsidR="00615617" w:rsidRDefault="00615617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0242F6B" w14:textId="2325026C" w:rsidR="00DC687F" w:rsidRDefault="00615617" w:rsidP="00CE4F51">
      <w:pPr>
        <w:pStyle w:val="Heading1"/>
      </w:pPr>
      <w:bookmarkStart w:id="9" w:name="_Health_care_workers"/>
      <w:bookmarkEnd w:id="9"/>
      <w:r>
        <w:lastRenderedPageBreak/>
        <w:t>H</w:t>
      </w:r>
      <w:r w:rsidR="00CE4F51">
        <w:t xml:space="preserve">ealthcare workers </w:t>
      </w:r>
      <w:r>
        <w:t>and</w:t>
      </w:r>
      <w:r w:rsidR="00CE4F51">
        <w:t xml:space="preserve"> disability</w:t>
      </w:r>
    </w:p>
    <w:p w14:paraId="08089FCA" w14:textId="16EA2521" w:rsidR="00CE4F51" w:rsidRDefault="00CE4F51" w:rsidP="00CE4F51">
      <w:pPr>
        <w:pStyle w:val="BodyText"/>
      </w:pPr>
    </w:p>
    <w:p w14:paraId="28AD6DFE" w14:textId="2F9F1B1C" w:rsidR="00CE4F51" w:rsidRDefault="00CF224F" w:rsidP="00CE4F51">
      <w:pPr>
        <w:pStyle w:val="BodyText"/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2104B6CA" wp14:editId="449D40A9">
            <wp:simplePos x="0" y="0"/>
            <wp:positionH relativeFrom="margin">
              <wp:align>left</wp:align>
            </wp:positionH>
            <wp:positionV relativeFrom="page">
              <wp:posOffset>2096935</wp:posOffset>
            </wp:positionV>
            <wp:extent cx="1566250" cy="1566250"/>
            <wp:effectExtent l="0" t="0" r="0" b="0"/>
            <wp:wrapNone/>
            <wp:docPr id="581871595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71595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250" cy="156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87786" w14:textId="5DDA9E0F" w:rsidR="00CE4F51" w:rsidRDefault="00CE4F51" w:rsidP="00CE4F51">
      <w:pPr>
        <w:pStyle w:val="BodyText"/>
      </w:pPr>
      <w:r>
        <w:t xml:space="preserve">Problems </w:t>
      </w:r>
      <w:r w:rsidR="00091608">
        <w:t xml:space="preserve">accessing cancer care </w:t>
      </w:r>
      <w:r>
        <w:t xml:space="preserve">can happen </w:t>
      </w:r>
      <w:r w:rsidR="00091608">
        <w:t>when</w:t>
      </w:r>
      <w:r>
        <w:t xml:space="preserve"> healthcare workers:</w:t>
      </w:r>
    </w:p>
    <w:p w14:paraId="26B12374" w14:textId="0B2E616B" w:rsidR="00CE4F51" w:rsidRDefault="00CE4F51" w:rsidP="00CE4F51">
      <w:pPr>
        <w:pStyle w:val="Listtoplevel"/>
      </w:pPr>
      <w:r>
        <w:t>think badly about disabled people</w:t>
      </w:r>
    </w:p>
    <w:p w14:paraId="49A3723A" w14:textId="08C36971" w:rsidR="00CE4F51" w:rsidRDefault="004D6981" w:rsidP="00CE4F51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05E49FF9" wp14:editId="5FC66969">
                <wp:simplePos x="0" y="0"/>
                <wp:positionH relativeFrom="margin">
                  <wp:align>left</wp:align>
                </wp:positionH>
                <wp:positionV relativeFrom="paragraph">
                  <wp:posOffset>354468</wp:posOffset>
                </wp:positionV>
                <wp:extent cx="1865014" cy="1457608"/>
                <wp:effectExtent l="0" t="0" r="0" b="0"/>
                <wp:wrapNone/>
                <wp:docPr id="881554568" name="Group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014" cy="1457608"/>
                          <a:chOff x="0" y="0"/>
                          <a:chExt cx="1865014" cy="1457608"/>
                        </a:xfrm>
                      </wpg:grpSpPr>
                      <pic:pic xmlns:pic="http://schemas.openxmlformats.org/drawingml/2006/picture">
                        <pic:nvPicPr>
                          <pic:cNvPr id="686099128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25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4838929" name="Multiplication Sign 61"/>
                        <wps:cNvSpPr/>
                        <wps:spPr>
                          <a:xfrm>
                            <a:off x="1104523" y="570368"/>
                            <a:ext cx="760491" cy="887240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16F31D" id="Group 62" o:spid="_x0000_s1026" alt="&quot;&quot;" style="position:absolute;margin-left:0;margin-top:27.9pt;width:146.85pt;height:114.75pt;z-index:251919360;mso-position-horizontal:left;mso-position-horizontal-relative:margin" coordsize="18650,14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">
                <v:shape id="Picture 60" o:spid="_x0000_s1027" type="#_x0000_t75" style="position:absolute;width:15481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">
                  <v:imagedata r:id="rId152" o:title=""/>
                </v:shape>
                <v:shape id="Multiplication Sign 61" o:spid="_x0000_s1028" style="position:absolute;left:11045;top:5703;width:7605;height:8873;visibility:visible;mso-wrap-style:square;v-text-anchor:middle" coordsize="760491,88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" path="m114748,271296l250554,154890,380246,306197,509937,154890,645743,271296,498037,443620,645743,615944,509937,732350,380246,581043,250554,732350,114748,615944,262454,443620,114748,271296xe" fillcolor="#e00" stroked="f" strokeweight="1pt">
                  <v:stroke joinstyle="miter"/>
                  <v:path arrowok="t" o:connecttype="custom" o:connectlocs="114748,271296;250554,154890;380246,306197;509937,154890;645743,271296;498037,443620;645743,615944;509937,732350;380246,581043;250554,732350;114748,615944;262454,443620;114748,271296" o:connectangles="0,0,0,0,0,0,0,0,0,0,0,0,0"/>
                </v:shape>
                <w10:wrap anchorx="margin"/>
              </v:group>
            </w:pict>
          </mc:Fallback>
        </mc:AlternateContent>
      </w:r>
      <w:r w:rsidR="00CE4F51">
        <w:t>do not show that they understand</w:t>
      </w:r>
    </w:p>
    <w:p w14:paraId="12B30936" w14:textId="0851AC68" w:rsidR="00CE4F51" w:rsidRDefault="00CE4F51" w:rsidP="00CE4F51">
      <w:pPr>
        <w:pStyle w:val="Listtoplevel"/>
      </w:pPr>
      <w:r>
        <w:t>have not had enough training.</w:t>
      </w:r>
    </w:p>
    <w:p w14:paraId="4F85411A" w14:textId="77777777" w:rsidR="00CE4F51" w:rsidRDefault="00CE4F51" w:rsidP="00CE4F51"/>
    <w:p w14:paraId="1E136CA6" w14:textId="77777777" w:rsidR="00CE4F51" w:rsidRDefault="00CE4F51" w:rsidP="00CE4F51"/>
    <w:p w14:paraId="156808C5" w14:textId="26EE8177" w:rsidR="00CE4F51" w:rsidRDefault="004D6981" w:rsidP="00CE4F51">
      <w:r>
        <w:rPr>
          <w:noProof/>
        </w:rPr>
        <w:drawing>
          <wp:anchor distT="0" distB="0" distL="114300" distR="114300" simplePos="0" relativeHeight="251920384" behindDoc="0" locked="0" layoutInCell="1" allowOverlap="1" wp14:anchorId="16566F98" wp14:editId="59C6CF10">
            <wp:simplePos x="0" y="0"/>
            <wp:positionH relativeFrom="margin">
              <wp:align>left</wp:align>
            </wp:positionH>
            <wp:positionV relativeFrom="page">
              <wp:posOffset>5899895</wp:posOffset>
            </wp:positionV>
            <wp:extent cx="1538605" cy="1538605"/>
            <wp:effectExtent l="0" t="0" r="4445" b="4445"/>
            <wp:wrapNone/>
            <wp:docPr id="902207119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07119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605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4F51">
        <w:t>This could look like healthcare workers not:</w:t>
      </w:r>
    </w:p>
    <w:p w14:paraId="253FAAA9" w14:textId="0446CB5E" w:rsidR="00CE4F51" w:rsidRDefault="00CE4F51" w:rsidP="00CE4F51">
      <w:pPr>
        <w:pStyle w:val="Listtoplevel"/>
      </w:pPr>
      <w:r>
        <w:t>speaking in a way the disabled person needs</w:t>
      </w:r>
    </w:p>
    <w:p w14:paraId="143B4637" w14:textId="119A9977" w:rsidR="00CE4F51" w:rsidRDefault="006C6D35" w:rsidP="00CE4F51">
      <w:pPr>
        <w:pStyle w:val="Listtoplevel"/>
      </w:pPr>
      <w:r>
        <w:drawing>
          <wp:anchor distT="0" distB="0" distL="114300" distR="114300" simplePos="0" relativeHeight="251921408" behindDoc="0" locked="0" layoutInCell="1" allowOverlap="1" wp14:anchorId="00B2D3D3" wp14:editId="3B02848F">
            <wp:simplePos x="0" y="0"/>
            <wp:positionH relativeFrom="margin">
              <wp:align>left</wp:align>
            </wp:positionH>
            <wp:positionV relativeFrom="paragraph">
              <wp:posOffset>47977</wp:posOffset>
            </wp:positionV>
            <wp:extent cx="1493822" cy="1493822"/>
            <wp:effectExtent l="0" t="0" r="0" b="0"/>
            <wp:wrapNone/>
            <wp:docPr id="58250891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50891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822" cy="1493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F51">
        <w:t>making things easy</w:t>
      </w:r>
    </w:p>
    <w:p w14:paraId="3825DFA3" w14:textId="76355467" w:rsidR="00091608" w:rsidRDefault="006C6D35" w:rsidP="00CE4F51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DB97AFD" wp14:editId="6AA4436E">
                <wp:simplePos x="0" y="0"/>
                <wp:positionH relativeFrom="column">
                  <wp:posOffset>1240324</wp:posOffset>
                </wp:positionH>
                <wp:positionV relativeFrom="paragraph">
                  <wp:posOffset>161661</wp:posOffset>
                </wp:positionV>
                <wp:extent cx="760483" cy="887068"/>
                <wp:effectExtent l="0" t="0" r="0" b="0"/>
                <wp:wrapNone/>
                <wp:docPr id="1885720061" name="Multiplication Sign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483" cy="887068"/>
                        </a:xfrm>
                        <a:prstGeom prst="mathMultiply">
                          <a:avLst/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7FEDC" id="Multiplication Sign 61" o:spid="_x0000_s1026" style="position:absolute;margin-left:97.65pt;margin-top:12.75pt;width:59.9pt;height:69.8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0483,887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" path="m114752,271260l250546,154843,380242,306127,509937,154843,645731,271260,498041,443534,645731,615808,509937,732225,380242,580941,250546,732225,114752,615808,262442,443534,114752,271260xe" fillcolor="#e00" stroked="f" strokeweight="1pt">
                <v:stroke joinstyle="miter"/>
                <v:path arrowok="t" o:connecttype="custom" o:connectlocs="114752,271260;250546,154843;380242,306127;509937,154843;645731,271260;498041,443534;645731,615808;509937,732225;380242,580941;250546,732225;114752,615808;262442,443534;114752,271260" o:connectangles="0,0,0,0,0,0,0,0,0,0,0,0,0"/>
              </v:shape>
            </w:pict>
          </mc:Fallback>
        </mc:AlternateContent>
      </w:r>
      <w:r w:rsidR="00CE4F51">
        <w:t>offering the right support.</w:t>
      </w:r>
    </w:p>
    <w:p w14:paraId="7987B448" w14:textId="67BDC4D7" w:rsidR="00091608" w:rsidRDefault="00091608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6DF393EC" w14:textId="59407673" w:rsidR="00CE4F51" w:rsidRDefault="00615617" w:rsidP="00091608">
      <w:pPr>
        <w:pStyle w:val="Heading1"/>
      </w:pPr>
      <w:bookmarkStart w:id="10" w:name="_Testing_disabled_people"/>
      <w:bookmarkEnd w:id="10"/>
      <w:r>
        <w:lastRenderedPageBreak/>
        <w:t>Testing disabled people</w:t>
      </w:r>
      <w:r w:rsidR="00CF224F">
        <w:t xml:space="preserve"> </w:t>
      </w:r>
      <w:r>
        <w:t>for cancer</w:t>
      </w:r>
    </w:p>
    <w:p w14:paraId="5EA0F4A4" w14:textId="77777777" w:rsidR="00091608" w:rsidRDefault="00091608" w:rsidP="00091608"/>
    <w:p w14:paraId="33165FA8" w14:textId="0898375E" w:rsidR="00091608" w:rsidRDefault="00CC1673" w:rsidP="00091608">
      <w:r>
        <w:rPr>
          <w:noProof/>
        </w:rPr>
        <w:drawing>
          <wp:anchor distT="0" distB="0" distL="114300" distR="114300" simplePos="0" relativeHeight="251924480" behindDoc="0" locked="0" layoutInCell="1" allowOverlap="1" wp14:anchorId="3EDE0068" wp14:editId="3ABBB8DD">
            <wp:simplePos x="0" y="0"/>
            <wp:positionH relativeFrom="margin">
              <wp:align>left</wp:align>
            </wp:positionH>
            <wp:positionV relativeFrom="page">
              <wp:posOffset>2129589</wp:posOffset>
            </wp:positionV>
            <wp:extent cx="1339850" cy="1345565"/>
            <wp:effectExtent l="0" t="0" r="0" b="6985"/>
            <wp:wrapNone/>
            <wp:docPr id="2080267511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26751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574710" w14:textId="45C43267" w:rsidR="00091608" w:rsidRDefault="00091608" w:rsidP="00091608">
      <w:r>
        <w:t xml:space="preserve">Around the world disabled people are less likely to be </w:t>
      </w:r>
      <w:r w:rsidR="004E0B79">
        <w:t>screened</w:t>
      </w:r>
      <w:r>
        <w:t xml:space="preserve"> for cancer than </w:t>
      </w:r>
      <w:r w:rsidR="00F74515">
        <w:t>non-</w:t>
      </w:r>
      <w:r>
        <w:t>disabled people.</w:t>
      </w:r>
    </w:p>
    <w:p w14:paraId="45388730" w14:textId="4FBA2E94" w:rsidR="00091608" w:rsidRDefault="00091608" w:rsidP="00091608"/>
    <w:p w14:paraId="3A870286" w14:textId="5F2CDD82" w:rsidR="00091608" w:rsidRDefault="00CC1673" w:rsidP="00091608">
      <w:r>
        <w:rPr>
          <w:noProof/>
        </w:rPr>
        <w:drawing>
          <wp:anchor distT="0" distB="0" distL="114300" distR="114300" simplePos="0" relativeHeight="251926528" behindDoc="0" locked="0" layoutInCell="1" allowOverlap="1" wp14:anchorId="096634ED" wp14:editId="49FE2B3A">
            <wp:simplePos x="0" y="0"/>
            <wp:positionH relativeFrom="margin">
              <wp:align>left</wp:align>
            </wp:positionH>
            <wp:positionV relativeFrom="page">
              <wp:posOffset>3903843</wp:posOffset>
            </wp:positionV>
            <wp:extent cx="1095469" cy="1095469"/>
            <wp:effectExtent l="0" t="0" r="9525" b="9525"/>
            <wp:wrapNone/>
            <wp:docPr id="1151188150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88150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469" cy="109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A2D8C" w14:textId="306E214D" w:rsidR="00091608" w:rsidRDefault="00091608" w:rsidP="00091608">
      <w:r>
        <w:t xml:space="preserve">This </w:t>
      </w:r>
      <w:r w:rsidR="004E0B79">
        <w:t>can happen</w:t>
      </w:r>
      <w:r>
        <w:t xml:space="preserve"> with:</w:t>
      </w:r>
    </w:p>
    <w:p w14:paraId="62A1C7C8" w14:textId="7D661272" w:rsidR="00091608" w:rsidRDefault="00091608" w:rsidP="00091608">
      <w:pPr>
        <w:pStyle w:val="Listtoplevel"/>
      </w:pPr>
      <w:r>
        <w:t>cervical cancer</w:t>
      </w:r>
    </w:p>
    <w:p w14:paraId="545E2B68" w14:textId="17759AFE" w:rsidR="00091608" w:rsidRDefault="006C6D35" w:rsidP="00091608">
      <w:pPr>
        <w:pStyle w:val="Listtoplevel"/>
      </w:pPr>
      <w:r>
        <w:drawing>
          <wp:anchor distT="0" distB="0" distL="114300" distR="114300" simplePos="0" relativeHeight="251925504" behindDoc="0" locked="0" layoutInCell="1" allowOverlap="1" wp14:anchorId="6D2505E7" wp14:editId="4EAFD153">
            <wp:simplePos x="0" y="0"/>
            <wp:positionH relativeFrom="margin">
              <wp:align>left</wp:align>
            </wp:positionH>
            <wp:positionV relativeFrom="page">
              <wp:posOffset>5362801</wp:posOffset>
            </wp:positionV>
            <wp:extent cx="1095469" cy="1095469"/>
            <wp:effectExtent l="0" t="0" r="0" b="9525"/>
            <wp:wrapNone/>
            <wp:docPr id="276375683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75683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469" cy="109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608">
        <w:t>breast cancer.</w:t>
      </w:r>
    </w:p>
    <w:p w14:paraId="5A6AEFB6" w14:textId="7761EE50" w:rsidR="00091608" w:rsidRDefault="00091608" w:rsidP="00091608"/>
    <w:p w14:paraId="32792821" w14:textId="77777777" w:rsidR="00091608" w:rsidRDefault="00091608" w:rsidP="00CF224F"/>
    <w:p w14:paraId="2AC0143D" w14:textId="77C4650E" w:rsidR="00091608" w:rsidRDefault="00091608" w:rsidP="00CF224F">
      <w:r>
        <w:t>This means cancer</w:t>
      </w:r>
      <w:r w:rsidR="00CF224F">
        <w:t xml:space="preserve"> </w:t>
      </w:r>
      <w:r>
        <w:t>may not be found early</w:t>
      </w:r>
      <w:r w:rsidR="00CF224F">
        <w:t>.</w:t>
      </w:r>
    </w:p>
    <w:p w14:paraId="4F11156B" w14:textId="4465CB56" w:rsidR="00CF224F" w:rsidRDefault="00CC1673" w:rsidP="00CF224F">
      <w:r>
        <w:rPr>
          <w:noProof/>
        </w:rPr>
        <w:drawing>
          <wp:anchor distT="0" distB="0" distL="114300" distR="114300" simplePos="0" relativeHeight="251928576" behindDoc="0" locked="0" layoutInCell="1" allowOverlap="1" wp14:anchorId="21F98D2B" wp14:editId="36CD3440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393825" cy="1380490"/>
            <wp:effectExtent l="0" t="0" r="0" b="0"/>
            <wp:wrapNone/>
            <wp:docPr id="265832411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32411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825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5278B8" w14:textId="77777777" w:rsidR="00CF224F" w:rsidRDefault="00CF224F" w:rsidP="00CF224F"/>
    <w:p w14:paraId="51D14AC0" w14:textId="1A32431B" w:rsidR="00091608" w:rsidRDefault="00CF224F" w:rsidP="00CF224F">
      <w:r>
        <w:t xml:space="preserve">Cancer </w:t>
      </w:r>
      <w:r w:rsidR="00091608">
        <w:t>not being found early can make it harder to treat.</w:t>
      </w:r>
    </w:p>
    <w:p w14:paraId="72D72C7E" w14:textId="77777777" w:rsidR="00091608" w:rsidRDefault="00091608" w:rsidP="00091608">
      <w:pPr>
        <w:pStyle w:val="BodyText"/>
      </w:pPr>
    </w:p>
    <w:p w14:paraId="09E2C56F" w14:textId="77777777" w:rsidR="00091608" w:rsidRDefault="00091608" w:rsidP="00091608">
      <w:pPr>
        <w:pStyle w:val="BodyText"/>
      </w:pPr>
    </w:p>
    <w:p w14:paraId="1B512AEA" w14:textId="409A1674" w:rsidR="00091608" w:rsidRDefault="00975A37" w:rsidP="00091608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1" wp14:anchorId="4110A605" wp14:editId="795A4F77">
            <wp:simplePos x="0" y="0"/>
            <wp:positionH relativeFrom="margin">
              <wp:align>left</wp:align>
            </wp:positionH>
            <wp:positionV relativeFrom="page">
              <wp:posOffset>479457</wp:posOffset>
            </wp:positionV>
            <wp:extent cx="1267460" cy="1710690"/>
            <wp:effectExtent l="0" t="0" r="8890" b="3810"/>
            <wp:wrapNone/>
            <wp:docPr id="1644743603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743603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1608">
        <w:t>Some reasons disabled people might find it harder to get cancer care are:</w:t>
      </w:r>
    </w:p>
    <w:p w14:paraId="75BC849A" w14:textId="2E92D92B" w:rsidR="00091608" w:rsidRDefault="00CC1673" w:rsidP="00091608">
      <w:pPr>
        <w:pStyle w:val="Listtoplevel"/>
      </w:pPr>
      <w:r>
        <w:drawing>
          <wp:anchor distT="0" distB="0" distL="114300" distR="114300" simplePos="0" relativeHeight="251932672" behindDoc="0" locked="0" layoutInCell="1" allowOverlap="1" wp14:anchorId="72F0E7A7" wp14:editId="18A78EBB">
            <wp:simplePos x="0" y="0"/>
            <wp:positionH relativeFrom="margin">
              <wp:align>left</wp:align>
            </wp:positionH>
            <wp:positionV relativeFrom="page">
              <wp:posOffset>2323224</wp:posOffset>
            </wp:positionV>
            <wp:extent cx="1566013" cy="1339913"/>
            <wp:effectExtent l="0" t="0" r="0" b="0"/>
            <wp:wrapNone/>
            <wp:docPr id="1313957581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957581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013" cy="133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608">
        <w:t>appointment times they cannot get to</w:t>
      </w:r>
    </w:p>
    <w:p w14:paraId="2BF726AE" w14:textId="23632BC5" w:rsidR="00091608" w:rsidRDefault="00091608" w:rsidP="00091608">
      <w:pPr>
        <w:pStyle w:val="Listtoplevel"/>
      </w:pPr>
      <w:r>
        <w:t>not enough support to use health services like the doctor</w:t>
      </w:r>
    </w:p>
    <w:p w14:paraId="20EB2CC9" w14:textId="0E768CB6" w:rsidR="00091608" w:rsidRDefault="00975A37" w:rsidP="00091608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0CFDB0E6" wp14:editId="6F1B5134">
                <wp:simplePos x="0" y="0"/>
                <wp:positionH relativeFrom="margin">
                  <wp:align>left</wp:align>
                </wp:positionH>
                <wp:positionV relativeFrom="paragraph">
                  <wp:posOffset>307260</wp:posOffset>
                </wp:positionV>
                <wp:extent cx="1865014" cy="1457608"/>
                <wp:effectExtent l="0" t="0" r="0" b="0"/>
                <wp:wrapNone/>
                <wp:docPr id="1672569367" name="Group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014" cy="1457608"/>
                          <a:chOff x="0" y="0"/>
                          <a:chExt cx="1865014" cy="1457608"/>
                        </a:xfrm>
                      </wpg:grpSpPr>
                      <pic:pic xmlns:pic="http://schemas.openxmlformats.org/drawingml/2006/picture">
                        <pic:nvPicPr>
                          <pic:cNvPr id="307105168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130" cy="125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651950" name="Multiplication Sign 61"/>
                        <wps:cNvSpPr/>
                        <wps:spPr>
                          <a:xfrm>
                            <a:off x="1104523" y="570368"/>
                            <a:ext cx="760491" cy="887240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04D5D8" id="Group 62" o:spid="_x0000_s1026" alt="&quot;&quot;" style="position:absolute;margin-left:0;margin-top:24.2pt;width:146.85pt;height:114.75pt;z-index:251934720;mso-position-horizontal:left;mso-position-horizontal-relative:margin" coordsize="18650,14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">
                <v:shape id="Picture 60" o:spid="_x0000_s1027" type="#_x0000_t75" style="position:absolute;width:15481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">
                  <v:imagedata r:id="rId152" o:title=""/>
                </v:shape>
                <v:shape id="Multiplication Sign 61" o:spid="_x0000_s1028" style="position:absolute;left:11045;top:5703;width:7605;height:8873;visibility:visible;mso-wrap-style:square;v-text-anchor:middle" coordsize="760491,88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" path="m114748,271296l250554,154890,380246,306197,509937,154890,645743,271296,498037,443620,645743,615944,509937,732350,380246,581043,250554,732350,114748,615944,262454,443620,114748,271296xe" fillcolor="#e00" stroked="f" strokeweight="1pt">
                  <v:stroke joinstyle="miter"/>
                  <v:path arrowok="t" o:connecttype="custom" o:connectlocs="114748,271296;250554,154890;380246,306197;509937,154890;645743,271296;498037,443620;645743,615944;509937,732350;380246,581043;250554,732350;114748,615944;262454,443620;114748,271296" o:connectangles="0,0,0,0,0,0,0,0,0,0,0,0,0"/>
                </v:shape>
                <w10:wrap anchorx="margin"/>
              </v:group>
            </w:pict>
          </mc:Fallback>
        </mc:AlternateContent>
      </w:r>
      <w:r w:rsidR="00091608">
        <w:t>information that is confusing</w:t>
      </w:r>
    </w:p>
    <w:p w14:paraId="19D27133" w14:textId="48DE6E51" w:rsidR="00091608" w:rsidRDefault="00091608" w:rsidP="00091608">
      <w:pPr>
        <w:pStyle w:val="Listtoplevel"/>
      </w:pPr>
      <w:r>
        <w:t>health staff who have not had enough training about disability.</w:t>
      </w:r>
    </w:p>
    <w:p w14:paraId="62D5E158" w14:textId="77777777" w:rsidR="00091608" w:rsidRDefault="00091608" w:rsidP="00091608"/>
    <w:p w14:paraId="6C523D4B" w14:textId="1C58603C" w:rsidR="00091608" w:rsidRDefault="00975A37" w:rsidP="00091608">
      <w:r>
        <w:rPr>
          <w:noProof/>
        </w:rPr>
        <w:drawing>
          <wp:anchor distT="0" distB="0" distL="114300" distR="114300" simplePos="0" relativeHeight="251935744" behindDoc="0" locked="0" layoutInCell="1" allowOverlap="1" wp14:anchorId="754BCD90" wp14:editId="06073DB7">
            <wp:simplePos x="0" y="0"/>
            <wp:positionH relativeFrom="margin">
              <wp:align>left</wp:align>
            </wp:positionH>
            <wp:positionV relativeFrom="page">
              <wp:posOffset>5825715</wp:posOffset>
            </wp:positionV>
            <wp:extent cx="1367073" cy="1367073"/>
            <wp:effectExtent l="0" t="0" r="5080" b="0"/>
            <wp:wrapNone/>
            <wp:docPr id="1184894676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94676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073" cy="1367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08633" w14:textId="581F58EF" w:rsidR="00091608" w:rsidRDefault="00655573" w:rsidP="00091608">
      <w:r>
        <w:t>All services to do with cancer need to be accessible to disabled people like:</w:t>
      </w:r>
    </w:p>
    <w:p w14:paraId="52F0125B" w14:textId="1FFD7413" w:rsidR="00655573" w:rsidRDefault="00CC1673" w:rsidP="00655573">
      <w:pPr>
        <w:pStyle w:val="Listtoplevel"/>
      </w:pPr>
      <w:r>
        <w:drawing>
          <wp:anchor distT="0" distB="0" distL="114300" distR="114300" simplePos="0" relativeHeight="251936768" behindDoc="0" locked="0" layoutInCell="1" allowOverlap="1" wp14:anchorId="711A2B0B" wp14:editId="5ED758D7">
            <wp:simplePos x="0" y="0"/>
            <wp:positionH relativeFrom="margin">
              <wp:align>left</wp:align>
            </wp:positionH>
            <wp:positionV relativeFrom="paragraph">
              <wp:posOffset>608828</wp:posOffset>
            </wp:positionV>
            <wp:extent cx="1520983" cy="1520983"/>
            <wp:effectExtent l="0" t="0" r="3175" b="0"/>
            <wp:wrapNone/>
            <wp:docPr id="1612636067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36067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83" cy="1520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573">
        <w:t>program</w:t>
      </w:r>
      <w:r w:rsidR="00FB4E36">
        <w:t>me</w:t>
      </w:r>
      <w:r w:rsidR="00655573">
        <w:t>s to stop smoking</w:t>
      </w:r>
    </w:p>
    <w:p w14:paraId="4F12D8BB" w14:textId="51F786DC" w:rsidR="00655573" w:rsidRDefault="00655573" w:rsidP="00655573">
      <w:pPr>
        <w:pStyle w:val="Listtoplevel"/>
      </w:pPr>
      <w:r>
        <w:t>screening program</w:t>
      </w:r>
      <w:r w:rsidR="001A4BB8">
        <w:t>me</w:t>
      </w:r>
      <w:r>
        <w:t>s that check for cancer</w:t>
      </w:r>
    </w:p>
    <w:p w14:paraId="773AEE71" w14:textId="77D4B41D" w:rsidR="00655573" w:rsidRDefault="00655573" w:rsidP="00655573">
      <w:pPr>
        <w:pStyle w:val="Listtoplevel"/>
      </w:pPr>
      <w:r>
        <w:t>cancer care services.</w:t>
      </w:r>
    </w:p>
    <w:p w14:paraId="0D93E7CC" w14:textId="7E3030A8" w:rsidR="00655573" w:rsidRDefault="00655573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7E6221E8" w14:textId="028DC12D" w:rsidR="0004067A" w:rsidRDefault="00615617" w:rsidP="0004067A">
      <w:pPr>
        <w:pStyle w:val="Heading1"/>
      </w:pPr>
      <w:bookmarkStart w:id="11" w:name="_Using_data_to"/>
      <w:bookmarkStart w:id="12" w:name="_Better_cancer_services_1"/>
      <w:bookmarkEnd w:id="11"/>
      <w:bookmarkEnd w:id="12"/>
      <w:r>
        <w:lastRenderedPageBreak/>
        <w:t>Better cancer services for disabled people</w:t>
      </w:r>
    </w:p>
    <w:p w14:paraId="682AF998" w14:textId="77777777" w:rsidR="0004067A" w:rsidRDefault="0004067A" w:rsidP="0004067A">
      <w:pPr>
        <w:pStyle w:val="BodyText"/>
      </w:pPr>
    </w:p>
    <w:p w14:paraId="0FFEA4AB" w14:textId="381E70D9" w:rsidR="0004067A" w:rsidRDefault="00CC1673" w:rsidP="0004067A">
      <w:pPr>
        <w:pStyle w:val="BodyText"/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5A52C51B" wp14:editId="06781543">
            <wp:simplePos x="0" y="0"/>
            <wp:positionH relativeFrom="margin">
              <wp:align>left</wp:align>
            </wp:positionH>
            <wp:positionV relativeFrom="page">
              <wp:posOffset>2103586</wp:posOffset>
            </wp:positionV>
            <wp:extent cx="923453" cy="1721989"/>
            <wp:effectExtent l="0" t="0" r="0" b="0"/>
            <wp:wrapNone/>
            <wp:docPr id="1486632726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32726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453" cy="1721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E33ED4" w14:textId="37183E65" w:rsidR="0004067A" w:rsidRDefault="0004067A" w:rsidP="0004067A">
      <w:pPr>
        <w:pStyle w:val="BodyText"/>
      </w:pPr>
      <w:r>
        <w:t>Things that can be done to make cancer services better for disabled people are things like:</w:t>
      </w:r>
    </w:p>
    <w:p w14:paraId="5DB49C9E" w14:textId="15A3485D" w:rsidR="0004067A" w:rsidRDefault="00CC1673" w:rsidP="0004067A">
      <w:pPr>
        <w:pStyle w:val="Listtoplevel"/>
      </w:pPr>
      <w:r>
        <w:drawing>
          <wp:anchor distT="0" distB="0" distL="114300" distR="114300" simplePos="0" relativeHeight="251952128" behindDoc="0" locked="0" layoutInCell="1" allowOverlap="1" wp14:anchorId="2C879F32" wp14:editId="47D4670F">
            <wp:simplePos x="0" y="0"/>
            <wp:positionH relativeFrom="margin">
              <wp:align>left</wp:align>
            </wp:positionH>
            <wp:positionV relativeFrom="paragraph">
              <wp:posOffset>601321</wp:posOffset>
            </wp:positionV>
            <wp:extent cx="1548130" cy="1259840"/>
            <wp:effectExtent l="0" t="0" r="0" b="0"/>
            <wp:wrapNone/>
            <wp:docPr id="644223972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22397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067A">
        <w:t>making sure all health information is easy to understand</w:t>
      </w:r>
    </w:p>
    <w:p w14:paraId="725D9AC1" w14:textId="6753D1C4" w:rsidR="0004067A" w:rsidRDefault="0004067A" w:rsidP="0004067A">
      <w:pPr>
        <w:pStyle w:val="Listtoplevel"/>
      </w:pPr>
      <w:r>
        <w:t>giv</w:t>
      </w:r>
      <w:r w:rsidR="00CF224F">
        <w:t>ing</w:t>
      </w:r>
      <w:r>
        <w:t xml:space="preserve"> health professionals good training about disability</w:t>
      </w:r>
    </w:p>
    <w:p w14:paraId="2E2611D9" w14:textId="26E967CE" w:rsidR="0004067A" w:rsidRDefault="00DD4E52" w:rsidP="0004067A">
      <w:pPr>
        <w:pStyle w:val="Listtoplevel"/>
      </w:pPr>
      <w:r>
        <w:drawing>
          <wp:anchor distT="0" distB="0" distL="114300" distR="114300" simplePos="0" relativeHeight="251953152" behindDoc="0" locked="0" layoutInCell="1" allowOverlap="1" wp14:anchorId="631BAA36" wp14:editId="3A827B5F">
            <wp:simplePos x="0" y="0"/>
            <wp:positionH relativeFrom="margin">
              <wp:align>left</wp:align>
            </wp:positionH>
            <wp:positionV relativeFrom="page">
              <wp:posOffset>5611784</wp:posOffset>
            </wp:positionV>
            <wp:extent cx="1520983" cy="1520983"/>
            <wp:effectExtent l="0" t="0" r="3175" b="3175"/>
            <wp:wrapNone/>
            <wp:docPr id="881438686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38686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83" cy="1520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67A">
        <w:t>mak</w:t>
      </w:r>
      <w:r w:rsidR="00CF224F">
        <w:t>ing</w:t>
      </w:r>
      <w:r w:rsidR="0004067A">
        <w:t xml:space="preserve"> sure health</w:t>
      </w:r>
      <w:r w:rsidR="00F74515">
        <w:t xml:space="preserve"> </w:t>
      </w:r>
      <w:r w:rsidR="0004067A">
        <w:t>care is accessible</w:t>
      </w:r>
    </w:p>
    <w:p w14:paraId="251BB46B" w14:textId="6F77BC14" w:rsidR="0004067A" w:rsidRDefault="00CC1673" w:rsidP="0004067A">
      <w:pPr>
        <w:pStyle w:val="Listtoplevel"/>
      </w:pPr>
      <w:r>
        <w:drawing>
          <wp:anchor distT="0" distB="0" distL="114300" distR="114300" simplePos="0" relativeHeight="251954176" behindDoc="0" locked="0" layoutInCell="1" allowOverlap="1" wp14:anchorId="67E3C67E" wp14:editId="3AC3CBF2">
            <wp:simplePos x="0" y="0"/>
            <wp:positionH relativeFrom="margin">
              <wp:align>left</wp:align>
            </wp:positionH>
            <wp:positionV relativeFrom="paragraph">
              <wp:posOffset>669194</wp:posOffset>
            </wp:positionV>
            <wp:extent cx="1339913" cy="1339913"/>
            <wp:effectExtent l="0" t="0" r="0" b="0"/>
            <wp:wrapNone/>
            <wp:docPr id="136834519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34519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913" cy="133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67A">
        <w:t>offering support for appointments</w:t>
      </w:r>
    </w:p>
    <w:p w14:paraId="4563E711" w14:textId="511A0D29" w:rsidR="0004067A" w:rsidRDefault="0004067A" w:rsidP="0004067A">
      <w:pPr>
        <w:pStyle w:val="Listtoplevel"/>
      </w:pPr>
      <w:r>
        <w:t>designing services with disabled people.</w:t>
      </w:r>
    </w:p>
    <w:p w14:paraId="5152ADEA" w14:textId="77777777" w:rsidR="0004067A" w:rsidRDefault="0004067A" w:rsidP="0004067A"/>
    <w:p w14:paraId="169FCCC1" w14:textId="77777777" w:rsidR="0004067A" w:rsidRDefault="0004067A" w:rsidP="0004067A"/>
    <w:p w14:paraId="1A53A5FC" w14:textId="77777777" w:rsidR="0004067A" w:rsidRPr="0004067A" w:rsidRDefault="0004067A" w:rsidP="0004067A"/>
    <w:p w14:paraId="78C2FD72" w14:textId="511F86AB" w:rsidR="0004067A" w:rsidRDefault="005D1F20" w:rsidP="0004067A">
      <w:pPr>
        <w:pStyle w:val="Heading1"/>
      </w:pPr>
      <w:bookmarkStart w:id="13" w:name="_How_cancer_affects"/>
      <w:bookmarkEnd w:id="13"/>
      <w:r>
        <w:lastRenderedPageBreak/>
        <w:t>How cancer affect</w:t>
      </w:r>
      <w:r w:rsidR="00031B86">
        <w:t>s</w:t>
      </w:r>
      <w:r>
        <w:t xml:space="preserve"> t</w:t>
      </w:r>
      <w:r w:rsidRPr="005D1F20">
        <w:t xml:space="preserve">āngata </w:t>
      </w:r>
      <w:proofErr w:type="spellStart"/>
      <w:r w:rsidRPr="005D1F20">
        <w:t>whaikaha</w:t>
      </w:r>
      <w:proofErr w:type="spellEnd"/>
      <w:r w:rsidRPr="005D1F20">
        <w:t xml:space="preserve"> Māori</w:t>
      </w:r>
      <w:r>
        <w:t xml:space="preserve"> / </w:t>
      </w:r>
      <w:r w:rsidRPr="005D1F20">
        <w:t>Māori</w:t>
      </w:r>
      <w:r w:rsidR="00293343" w:rsidRPr="00293343">
        <w:t xml:space="preserve"> </w:t>
      </w:r>
      <w:r w:rsidR="00293343">
        <w:t>disabled people</w:t>
      </w:r>
    </w:p>
    <w:p w14:paraId="58000102" w14:textId="77777777" w:rsidR="002D7809" w:rsidRDefault="002D7809" w:rsidP="00DD4E52"/>
    <w:p w14:paraId="095CC233" w14:textId="32B800B5" w:rsidR="00DD4E52" w:rsidRDefault="00DD4E52" w:rsidP="00DD4E52">
      <w:r>
        <w:rPr>
          <w:noProof/>
        </w:rPr>
        <w:drawing>
          <wp:anchor distT="0" distB="0" distL="114300" distR="114300" simplePos="0" relativeHeight="251955200" behindDoc="0" locked="0" layoutInCell="1" allowOverlap="1" wp14:anchorId="6BD2A38F" wp14:editId="0473D3FE">
            <wp:simplePos x="0" y="0"/>
            <wp:positionH relativeFrom="margin">
              <wp:align>left</wp:align>
            </wp:positionH>
            <wp:positionV relativeFrom="page">
              <wp:posOffset>2697605</wp:posOffset>
            </wp:positionV>
            <wp:extent cx="1823197" cy="1222217"/>
            <wp:effectExtent l="0" t="0" r="5715" b="0"/>
            <wp:wrapNone/>
            <wp:docPr id="799399828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399828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840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F3FDD" w14:textId="57B41F56" w:rsidR="005D1F20" w:rsidRDefault="005D1F20" w:rsidP="00DD4E52">
      <w:r w:rsidRPr="005D1F20">
        <w:t xml:space="preserve">Tāngata </w:t>
      </w:r>
      <w:proofErr w:type="spellStart"/>
      <w:r w:rsidRPr="005D1F20">
        <w:t>whaikaha</w:t>
      </w:r>
      <w:proofErr w:type="spellEnd"/>
      <w:r w:rsidRPr="005D1F20">
        <w:t xml:space="preserve"> Māori</w:t>
      </w:r>
      <w:r w:rsidR="00293343">
        <w:t xml:space="preserve"> / Māori disabled people</w:t>
      </w:r>
      <w:r w:rsidRPr="005D1F20">
        <w:t xml:space="preserve"> are more likely t</w:t>
      </w:r>
      <w:r>
        <w:t>o:</w:t>
      </w:r>
    </w:p>
    <w:p w14:paraId="363D2500" w14:textId="322957D7" w:rsidR="005D1F20" w:rsidRDefault="005D1F20" w:rsidP="005D1F20">
      <w:pPr>
        <w:pStyle w:val="Listtoplevel"/>
      </w:pPr>
      <w:r>
        <w:t>be diagnosed with cancer</w:t>
      </w:r>
    </w:p>
    <w:p w14:paraId="6B275A18" w14:textId="771BA586" w:rsidR="005D1F20" w:rsidRDefault="00DD4E52" w:rsidP="005D1F20">
      <w:pPr>
        <w:pStyle w:val="Listtoplevel"/>
      </w:pPr>
      <w:r>
        <w:drawing>
          <wp:anchor distT="0" distB="0" distL="114300" distR="114300" simplePos="0" relativeHeight="251956224" behindDoc="0" locked="0" layoutInCell="1" allowOverlap="1" wp14:anchorId="078EF96E" wp14:editId="6EF23F77">
            <wp:simplePos x="0" y="0"/>
            <wp:positionH relativeFrom="margin">
              <wp:align>left</wp:align>
            </wp:positionH>
            <wp:positionV relativeFrom="page">
              <wp:posOffset>4263390</wp:posOffset>
            </wp:positionV>
            <wp:extent cx="1360170" cy="1360170"/>
            <wp:effectExtent l="0" t="0" r="0" b="0"/>
            <wp:wrapNone/>
            <wp:docPr id="727203080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203080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F20">
        <w:t>have a harder time accessing cancer care because of:</w:t>
      </w:r>
    </w:p>
    <w:p w14:paraId="7D1E5150" w14:textId="769FC907" w:rsidR="005D1F20" w:rsidRDefault="005D1F20" w:rsidP="005D1F20">
      <w:pPr>
        <w:pStyle w:val="Listsecondlevel"/>
      </w:pPr>
      <w:r>
        <w:t>things not being fair</w:t>
      </w:r>
    </w:p>
    <w:p w14:paraId="3EA7160F" w14:textId="6AEFF605" w:rsidR="005D1F20" w:rsidRPr="005D1F20" w:rsidRDefault="00DD4E52" w:rsidP="005D1F20">
      <w:pPr>
        <w:pStyle w:val="Listparagraph2"/>
        <w:rPr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1957248" behindDoc="0" locked="0" layoutInCell="1" allowOverlap="1" wp14:anchorId="0820E741" wp14:editId="7197F833">
            <wp:simplePos x="0" y="0"/>
            <wp:positionH relativeFrom="margin">
              <wp:align>left</wp:align>
            </wp:positionH>
            <wp:positionV relativeFrom="page">
              <wp:posOffset>6011017</wp:posOffset>
            </wp:positionV>
            <wp:extent cx="1647731" cy="1408590"/>
            <wp:effectExtent l="0" t="0" r="0" b="1270"/>
            <wp:wrapNone/>
            <wp:docPr id="831368591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36859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79" cy="1413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F20">
        <w:rPr>
          <w:lang w:eastAsia="en-US"/>
        </w:rPr>
        <w:t xml:space="preserve">discrimination which means </w:t>
      </w:r>
      <w:r>
        <w:rPr>
          <w:lang w:eastAsia="en-US"/>
        </w:rPr>
        <w:t xml:space="preserve">people </w:t>
      </w:r>
      <w:r w:rsidR="005D1F20">
        <w:rPr>
          <w:lang w:eastAsia="en-US"/>
        </w:rPr>
        <w:t xml:space="preserve">being treated badly because </w:t>
      </w:r>
      <w:r>
        <w:rPr>
          <w:lang w:eastAsia="en-US"/>
        </w:rPr>
        <w:t>of who they are</w:t>
      </w:r>
    </w:p>
    <w:p w14:paraId="559DD5D4" w14:textId="1C8B9AA2" w:rsidR="005D1F20" w:rsidRDefault="005D1F20" w:rsidP="00BD79A8">
      <w:pPr>
        <w:pStyle w:val="Listsecondlevel"/>
      </w:pPr>
      <w:r>
        <w:t xml:space="preserve">the effects of </w:t>
      </w:r>
      <w:r w:rsidRPr="002D7809">
        <w:rPr>
          <w:b/>
          <w:bCs/>
        </w:rPr>
        <w:t>colonisation.</w:t>
      </w:r>
    </w:p>
    <w:p w14:paraId="3ACAF876" w14:textId="77777777" w:rsidR="005D1F20" w:rsidRDefault="005D1F20" w:rsidP="005D1F20"/>
    <w:p w14:paraId="4A75F216" w14:textId="77777777" w:rsidR="005D1F20" w:rsidRDefault="005D1F20">
      <w:pPr>
        <w:spacing w:line="240" w:lineRule="auto"/>
        <w:ind w:left="0"/>
      </w:pPr>
      <w:r>
        <w:br w:type="page"/>
      </w:r>
    </w:p>
    <w:p w14:paraId="6527CFE6" w14:textId="79B68682" w:rsidR="005D1F20" w:rsidRDefault="00620B84" w:rsidP="005D1F20">
      <w:r>
        <w:rPr>
          <w:noProof/>
        </w:rPr>
        <w:lastRenderedPageBreak/>
        <w:drawing>
          <wp:anchor distT="0" distB="0" distL="114300" distR="114300" simplePos="0" relativeHeight="251958272" behindDoc="0" locked="0" layoutInCell="1" allowOverlap="1" wp14:anchorId="6A5323F5" wp14:editId="6E19ABA5">
            <wp:simplePos x="0" y="0"/>
            <wp:positionH relativeFrom="margin">
              <wp:align>left</wp:align>
            </wp:positionH>
            <wp:positionV relativeFrom="page">
              <wp:posOffset>642796</wp:posOffset>
            </wp:positionV>
            <wp:extent cx="1339850" cy="1345565"/>
            <wp:effectExtent l="0" t="0" r="0" b="6985"/>
            <wp:wrapNone/>
            <wp:docPr id="54694282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94282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663F" w:rsidRPr="00BD34B6">
        <w:rPr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023C12ED" wp14:editId="2E3F4427">
                <wp:simplePos x="0" y="0"/>
                <wp:positionH relativeFrom="margin">
                  <wp:align>right</wp:align>
                </wp:positionH>
                <wp:positionV relativeFrom="paragraph">
                  <wp:posOffset>-68580</wp:posOffset>
                </wp:positionV>
                <wp:extent cx="3600000" cy="4330800"/>
                <wp:effectExtent l="0" t="0" r="635" b="0"/>
                <wp:wrapNone/>
                <wp:docPr id="923349614" name="Rectangle 923349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330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B46D0" id="Rectangle 923349614" o:spid="_x0000_s1026" style="position:absolute;margin-left:232.25pt;margin-top:-5.4pt;width:283.45pt;height:341pt;z-index:-251530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5D1F20" w:rsidRPr="005D1F20">
        <w:rPr>
          <w:b/>
          <w:bCs/>
        </w:rPr>
        <w:t>Colonisation</w:t>
      </w:r>
      <w:r w:rsidR="005D1F20">
        <w:t xml:space="preserve"> </w:t>
      </w:r>
      <w:r w:rsidR="005D1F20" w:rsidRPr="005D1F20">
        <w:t>is</w:t>
      </w:r>
      <w:r w:rsidR="005D1F20">
        <w:t xml:space="preserve"> </w:t>
      </w:r>
      <w:r w:rsidR="005D1F20" w:rsidRPr="005D1F20">
        <w:t>when a group of</w:t>
      </w:r>
      <w:r w:rsidR="005D1F20">
        <w:t xml:space="preserve"> </w:t>
      </w:r>
      <w:r w:rsidR="005D1F20" w:rsidRPr="005D1F20">
        <w:t>people from 1 country called</w:t>
      </w:r>
      <w:r w:rsidR="005D1F20">
        <w:t xml:space="preserve"> </w:t>
      </w:r>
      <w:r w:rsidR="005D1F20" w:rsidRPr="005D1F20">
        <w:t>colonisers:</w:t>
      </w:r>
    </w:p>
    <w:p w14:paraId="5D8B5C77" w14:textId="42C0916B" w:rsidR="005D1F20" w:rsidRDefault="00620B84" w:rsidP="005D1F20">
      <w:pPr>
        <w:pStyle w:val="Listtoplevel"/>
      </w:pPr>
      <w:r>
        <w:drawing>
          <wp:anchor distT="0" distB="0" distL="114300" distR="114300" simplePos="0" relativeHeight="251959296" behindDoc="0" locked="0" layoutInCell="1" allowOverlap="1" wp14:anchorId="65F832CF" wp14:editId="69DAC12A">
            <wp:simplePos x="0" y="0"/>
            <wp:positionH relativeFrom="margin">
              <wp:align>left</wp:align>
            </wp:positionH>
            <wp:positionV relativeFrom="page">
              <wp:posOffset>2279795</wp:posOffset>
            </wp:positionV>
            <wp:extent cx="1375891" cy="1267485"/>
            <wp:effectExtent l="0" t="0" r="0" b="8890"/>
            <wp:wrapNone/>
            <wp:docPr id="1658162214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62214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891" cy="126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F20" w:rsidRPr="005D1F20">
        <w:t>set up home in another country</w:t>
      </w:r>
    </w:p>
    <w:p w14:paraId="0A048F34" w14:textId="671C4644" w:rsidR="005D1F20" w:rsidRDefault="005D1F20" w:rsidP="005D1F20">
      <w:pPr>
        <w:pStyle w:val="Listtoplevel"/>
      </w:pPr>
      <w:r w:rsidRPr="005D1F20">
        <w:t>take over the country from the</w:t>
      </w:r>
      <w:r>
        <w:t xml:space="preserve"> </w:t>
      </w:r>
      <w:r w:rsidRPr="005D1F20">
        <w:t>people who already live</w:t>
      </w:r>
      <w:r>
        <w:t xml:space="preserve"> </w:t>
      </w:r>
      <w:r w:rsidRPr="005D1F20">
        <w:t>there</w:t>
      </w:r>
      <w:r>
        <w:t>.</w:t>
      </w:r>
    </w:p>
    <w:p w14:paraId="67CCBBCD" w14:textId="1A277A49" w:rsidR="005D1F20" w:rsidRDefault="00620B84" w:rsidP="005D1F20">
      <w:r>
        <w:rPr>
          <w:noProof/>
        </w:rPr>
        <w:drawing>
          <wp:anchor distT="0" distB="0" distL="114300" distR="114300" simplePos="0" relativeHeight="251960320" behindDoc="0" locked="0" layoutInCell="1" allowOverlap="1" wp14:anchorId="4708DB75" wp14:editId="08315B94">
            <wp:simplePos x="0" y="0"/>
            <wp:positionH relativeFrom="margin">
              <wp:align>left</wp:align>
            </wp:positionH>
            <wp:positionV relativeFrom="page">
              <wp:posOffset>3892896</wp:posOffset>
            </wp:positionV>
            <wp:extent cx="1702051" cy="1203660"/>
            <wp:effectExtent l="0" t="0" r="0" b="0"/>
            <wp:wrapNone/>
            <wp:docPr id="1360357950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357950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51" cy="120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38FFD" w14:textId="2ABC7028" w:rsidR="005D1F20" w:rsidRDefault="005D1F20" w:rsidP="005D1F20"/>
    <w:p w14:paraId="0412BD67" w14:textId="026F227F" w:rsidR="005D1F20" w:rsidRDefault="005D1F20" w:rsidP="005D1F20">
      <w:r w:rsidRPr="005D1F20">
        <w:t>New Zealand was colonised by the</w:t>
      </w:r>
      <w:r>
        <w:t xml:space="preserve"> </w:t>
      </w:r>
      <w:r w:rsidRPr="005D1F20">
        <w:t>Britis</w:t>
      </w:r>
      <w:r>
        <w:t>h.</w:t>
      </w:r>
    </w:p>
    <w:p w14:paraId="2A03645D" w14:textId="77777777" w:rsidR="005D1F20" w:rsidRDefault="005D1F20" w:rsidP="005D1F20"/>
    <w:p w14:paraId="057E6875" w14:textId="0B45E5C4" w:rsidR="005D1F20" w:rsidRDefault="00620B84" w:rsidP="005D1F20">
      <w:r>
        <w:rPr>
          <w:noProof/>
        </w:rPr>
        <w:drawing>
          <wp:anchor distT="0" distB="0" distL="114300" distR="114300" simplePos="0" relativeHeight="251961344" behindDoc="0" locked="0" layoutInCell="1" allowOverlap="1" wp14:anchorId="767ACA02" wp14:editId="6892DEC8">
            <wp:simplePos x="0" y="0"/>
            <wp:positionH relativeFrom="margin">
              <wp:align>left</wp:align>
            </wp:positionH>
            <wp:positionV relativeFrom="page">
              <wp:posOffset>5413311</wp:posOffset>
            </wp:positionV>
            <wp:extent cx="1339850" cy="1533238"/>
            <wp:effectExtent l="0" t="0" r="0" b="0"/>
            <wp:wrapNone/>
            <wp:docPr id="872846162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46162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533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930E8" w14:textId="1CFC0483" w:rsidR="005D1F20" w:rsidRDefault="005D1F20" w:rsidP="005D1F20">
      <w:r>
        <w:t>How t</w:t>
      </w:r>
      <w:r w:rsidRPr="005D1F20">
        <w:t xml:space="preserve">āngata </w:t>
      </w:r>
      <w:proofErr w:type="spellStart"/>
      <w:r w:rsidRPr="005D1F20">
        <w:t>whaikaha</w:t>
      </w:r>
      <w:proofErr w:type="spellEnd"/>
      <w:r w:rsidRPr="005D1F20">
        <w:t xml:space="preserve"> Māori </w:t>
      </w:r>
      <w:r>
        <w:t>are treated in cancer care needs to be fixed as soon as possible.</w:t>
      </w:r>
    </w:p>
    <w:p w14:paraId="7B827F6C" w14:textId="77777777" w:rsidR="005D1F20" w:rsidRDefault="005D1F20">
      <w:pPr>
        <w:spacing w:line="240" w:lineRule="auto"/>
        <w:ind w:left="0"/>
      </w:pPr>
      <w:r>
        <w:br w:type="page"/>
      </w:r>
    </w:p>
    <w:p w14:paraId="44EE8552" w14:textId="77777777" w:rsidR="002D7809" w:rsidRDefault="005D1F20" w:rsidP="005D1F20">
      <w:pPr>
        <w:pStyle w:val="Heading1"/>
      </w:pPr>
      <w:bookmarkStart w:id="14" w:name="_How_the_health"/>
      <w:bookmarkEnd w:id="14"/>
      <w:r>
        <w:lastRenderedPageBreak/>
        <w:t xml:space="preserve">How the health system </w:t>
      </w:r>
      <w:r w:rsidR="00031B86">
        <w:t xml:space="preserve">can </w:t>
      </w:r>
    </w:p>
    <w:p w14:paraId="1FA3630F" w14:textId="27F6DFA5" w:rsidR="005D1F20" w:rsidRDefault="005D1F20" w:rsidP="005D1F20">
      <w:pPr>
        <w:pStyle w:val="Heading1"/>
      </w:pPr>
      <w:r>
        <w:t>use these reports</w:t>
      </w:r>
    </w:p>
    <w:p w14:paraId="3EB7B065" w14:textId="77777777" w:rsidR="002D7809" w:rsidRDefault="002D7809" w:rsidP="005D1F20">
      <w:pPr>
        <w:pStyle w:val="BodyText"/>
      </w:pPr>
    </w:p>
    <w:p w14:paraId="41CBE35E" w14:textId="1333A117" w:rsidR="005D1F20" w:rsidRDefault="00620B84" w:rsidP="005D1F20">
      <w:pPr>
        <w:pStyle w:val="BodyText"/>
      </w:pPr>
      <w:r>
        <w:rPr>
          <w:noProof/>
        </w:rPr>
        <w:drawing>
          <wp:anchor distT="0" distB="0" distL="114300" distR="114300" simplePos="0" relativeHeight="251962368" behindDoc="0" locked="0" layoutInCell="1" allowOverlap="1" wp14:anchorId="2E963203" wp14:editId="65798A54">
            <wp:simplePos x="0" y="0"/>
            <wp:positionH relativeFrom="margin">
              <wp:align>left</wp:align>
            </wp:positionH>
            <wp:positionV relativeFrom="page">
              <wp:posOffset>2796955</wp:posOffset>
            </wp:positionV>
            <wp:extent cx="1638300" cy="1638300"/>
            <wp:effectExtent l="0" t="0" r="0" b="0"/>
            <wp:wrapNone/>
            <wp:docPr id="1965280068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280068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899BF1" w14:textId="68731BFD" w:rsidR="005D1F20" w:rsidRDefault="005D1F20" w:rsidP="005D1F20">
      <w:pPr>
        <w:pStyle w:val="BodyText"/>
      </w:pPr>
      <w:r>
        <w:t>The reports done by the Agency</w:t>
      </w:r>
      <w:r w:rsidR="00D707F3">
        <w:t xml:space="preserve"> can be used by people who work in the health system like:</w:t>
      </w:r>
    </w:p>
    <w:p w14:paraId="60CAEC67" w14:textId="55A93BC4" w:rsidR="00D707F3" w:rsidRDefault="00D707F3" w:rsidP="00D707F3">
      <w:pPr>
        <w:pStyle w:val="Listtoplevel"/>
      </w:pPr>
      <w:r>
        <w:t>health professionals like doctors</w:t>
      </w:r>
    </w:p>
    <w:p w14:paraId="50194B8A" w14:textId="00E2293E" w:rsidR="00D707F3" w:rsidRDefault="00620B84" w:rsidP="00D707F3">
      <w:pPr>
        <w:pStyle w:val="Listtoplevel"/>
      </w:pPr>
      <w:r>
        <w:drawing>
          <wp:anchor distT="0" distB="0" distL="114300" distR="114300" simplePos="0" relativeHeight="251963392" behindDoc="0" locked="0" layoutInCell="1" allowOverlap="1" wp14:anchorId="6A2C8B82" wp14:editId="02BC9308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810385" cy="1129665"/>
            <wp:effectExtent l="0" t="0" r="0" b="0"/>
            <wp:wrapNone/>
            <wp:docPr id="240283985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83985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07F3">
        <w:t>people who run cancer services</w:t>
      </w:r>
    </w:p>
    <w:p w14:paraId="67C1069B" w14:textId="110AED02" w:rsidR="00D707F3" w:rsidRPr="005D1F20" w:rsidRDefault="00D707F3" w:rsidP="00D707F3">
      <w:pPr>
        <w:pStyle w:val="Listtoplevel"/>
      </w:pPr>
      <w:r>
        <w:t>government agencies.</w:t>
      </w:r>
    </w:p>
    <w:p w14:paraId="7036C1F6" w14:textId="77777777" w:rsidR="0004067A" w:rsidRDefault="0004067A" w:rsidP="0004067A"/>
    <w:p w14:paraId="73A71375" w14:textId="0E4B8FCA" w:rsidR="00D707F3" w:rsidRDefault="00620B84" w:rsidP="00D707F3">
      <w:r>
        <w:rPr>
          <w:noProof/>
        </w:rPr>
        <w:drawing>
          <wp:anchor distT="0" distB="0" distL="114300" distR="114300" simplePos="0" relativeHeight="251964416" behindDoc="0" locked="0" layoutInCell="1" allowOverlap="1" wp14:anchorId="7B828F79" wp14:editId="17615D92">
            <wp:simplePos x="0" y="0"/>
            <wp:positionH relativeFrom="margin">
              <wp:align>left</wp:align>
            </wp:positionH>
            <wp:positionV relativeFrom="page">
              <wp:posOffset>6518356</wp:posOffset>
            </wp:positionV>
            <wp:extent cx="1683945" cy="1683945"/>
            <wp:effectExtent l="0" t="0" r="0" b="0"/>
            <wp:wrapNone/>
            <wp:docPr id="2046912742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12742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945" cy="168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98B15" w14:textId="4E224C0C" w:rsidR="00D707F3" w:rsidRDefault="00D707F3" w:rsidP="00D707F3">
      <w:r>
        <w:t>Thes</w:t>
      </w:r>
      <w:r w:rsidR="004709FB">
        <w:t>e</w:t>
      </w:r>
      <w:r>
        <w:t xml:space="preserve"> reports can support people to:</w:t>
      </w:r>
    </w:p>
    <w:p w14:paraId="1D5D2F2F" w14:textId="07E12A11" w:rsidR="00D707F3" w:rsidRDefault="00D707F3" w:rsidP="00D707F3">
      <w:pPr>
        <w:pStyle w:val="Listtoplevel"/>
      </w:pPr>
      <w:r>
        <w:t>talk about cancer services</w:t>
      </w:r>
    </w:p>
    <w:p w14:paraId="2374BB23" w14:textId="34C2640A" w:rsidR="00D707F3" w:rsidRDefault="00620B84" w:rsidP="00D707F3">
      <w:pPr>
        <w:pStyle w:val="Listtoplevel"/>
      </w:pPr>
      <w:r>
        <w:drawing>
          <wp:anchor distT="0" distB="0" distL="114300" distR="114300" simplePos="0" relativeHeight="251965440" behindDoc="0" locked="0" layoutInCell="1" allowOverlap="1" wp14:anchorId="47F5F624" wp14:editId="0D4F5E58">
            <wp:simplePos x="0" y="0"/>
            <wp:positionH relativeFrom="margin">
              <wp:posOffset>-780</wp:posOffset>
            </wp:positionH>
            <wp:positionV relativeFrom="paragraph">
              <wp:posOffset>878595</wp:posOffset>
            </wp:positionV>
            <wp:extent cx="1629410" cy="1183005"/>
            <wp:effectExtent l="0" t="0" r="8890" b="0"/>
            <wp:wrapNone/>
            <wp:docPr id="682317658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317658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10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07F3">
        <w:t>check cancer services are working well</w:t>
      </w:r>
    </w:p>
    <w:p w14:paraId="0F798B47" w14:textId="177AC08C" w:rsidR="002D7809" w:rsidRDefault="00D707F3" w:rsidP="00D707F3">
      <w:pPr>
        <w:pStyle w:val="Listtoplevel"/>
      </w:pPr>
      <w:r>
        <w:t>work on other things that affect the health of disabled people.</w:t>
      </w:r>
    </w:p>
    <w:p w14:paraId="1A2A99DF" w14:textId="63401ECE" w:rsidR="00D707F3" w:rsidRDefault="00620B84" w:rsidP="00D707F3">
      <w:r>
        <w:rPr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0979B2D4" wp14:editId="38E31835">
            <wp:simplePos x="0" y="0"/>
            <wp:positionH relativeFrom="margin">
              <wp:align>left</wp:align>
            </wp:positionH>
            <wp:positionV relativeFrom="margin">
              <wp:posOffset>-171701</wp:posOffset>
            </wp:positionV>
            <wp:extent cx="1529183" cy="1529183"/>
            <wp:effectExtent l="0" t="0" r="0" b="0"/>
            <wp:wrapNone/>
            <wp:docPr id="144192111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2111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183" cy="1529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>The reports also tell</w:t>
      </w:r>
      <w:r w:rsidR="007D4A1F">
        <w:t xml:space="preserve"> </w:t>
      </w:r>
      <w:r w:rsidR="00D707F3">
        <w:t>us:</w:t>
      </w:r>
    </w:p>
    <w:p w14:paraId="0BB78967" w14:textId="7141FF8C" w:rsidR="00D707F3" w:rsidRDefault="00D707F3" w:rsidP="00D707F3">
      <w:pPr>
        <w:pStyle w:val="Listtoplevel"/>
      </w:pPr>
      <w:r>
        <w:t>how cancer affects disabled people</w:t>
      </w:r>
    </w:p>
    <w:p w14:paraId="7BC50C4F" w14:textId="2746C7ED" w:rsidR="00D707F3" w:rsidRDefault="00620B84" w:rsidP="00D707F3">
      <w:pPr>
        <w:pStyle w:val="Listtoplevel"/>
      </w:pPr>
      <w:r>
        <w:drawing>
          <wp:anchor distT="0" distB="0" distL="114300" distR="114300" simplePos="0" relativeHeight="251967488" behindDoc="0" locked="0" layoutInCell="1" allowOverlap="1" wp14:anchorId="13E51D9E" wp14:editId="7B24729B">
            <wp:simplePos x="0" y="0"/>
            <wp:positionH relativeFrom="margin">
              <wp:align>left</wp:align>
            </wp:positionH>
            <wp:positionV relativeFrom="page">
              <wp:posOffset>2443241</wp:posOffset>
            </wp:positionV>
            <wp:extent cx="1430021" cy="1430021"/>
            <wp:effectExtent l="0" t="0" r="0" b="0"/>
            <wp:wrapNone/>
            <wp:docPr id="1332029502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29502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21" cy="1430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>facts that can be used to make better plans for:</w:t>
      </w:r>
    </w:p>
    <w:p w14:paraId="47D52C3D" w14:textId="4271EABA" w:rsidR="00D707F3" w:rsidRDefault="00D707F3" w:rsidP="00D707F3">
      <w:pPr>
        <w:pStyle w:val="Listsecondlevel"/>
      </w:pPr>
      <w:r>
        <w:t>stopping cancer</w:t>
      </w:r>
    </w:p>
    <w:p w14:paraId="7E6C4CF8" w14:textId="5709507F" w:rsidR="00D707F3" w:rsidRDefault="00620B84" w:rsidP="00D707F3">
      <w:pPr>
        <w:pStyle w:val="Listsecondlevel"/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73070D0A" wp14:editId="404D9DD8">
            <wp:simplePos x="0" y="0"/>
            <wp:positionH relativeFrom="margin">
              <wp:posOffset>-18107</wp:posOffset>
            </wp:positionH>
            <wp:positionV relativeFrom="margin">
              <wp:posOffset>3358383</wp:posOffset>
            </wp:positionV>
            <wp:extent cx="1330859" cy="1489750"/>
            <wp:effectExtent l="0" t="0" r="3175" b="0"/>
            <wp:wrapNone/>
            <wp:docPr id="202786308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86308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859" cy="14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>finding cancer early</w:t>
      </w:r>
    </w:p>
    <w:p w14:paraId="47CBC6F6" w14:textId="2DEA9DED" w:rsidR="00D707F3" w:rsidRDefault="002023AD" w:rsidP="00D707F3">
      <w:pPr>
        <w:pStyle w:val="Listsecondlevel"/>
      </w:pPr>
      <w:r>
        <w:t xml:space="preserve">making </w:t>
      </w:r>
      <w:r w:rsidR="00D707F3">
        <w:t>cancer services better.</w:t>
      </w:r>
    </w:p>
    <w:p w14:paraId="51ACB9E3" w14:textId="77777777" w:rsidR="00D707F3" w:rsidRDefault="00D707F3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30B1D6EC" w14:textId="10877131" w:rsidR="00D707F3" w:rsidRDefault="00031B86" w:rsidP="00D707F3">
      <w:pPr>
        <w:pStyle w:val="Heading1"/>
      </w:pPr>
      <w:bookmarkStart w:id="15" w:name="_Better_cancer_services"/>
      <w:bookmarkEnd w:id="15"/>
      <w:r>
        <w:lastRenderedPageBreak/>
        <w:t>B</w:t>
      </w:r>
      <w:r w:rsidR="00D707F3">
        <w:t>etter</w:t>
      </w:r>
      <w:r>
        <w:t xml:space="preserve"> cancer services</w:t>
      </w:r>
      <w:r w:rsidR="00D707F3">
        <w:t xml:space="preserve"> for disabled people</w:t>
      </w:r>
    </w:p>
    <w:p w14:paraId="6A06C090" w14:textId="77777777" w:rsidR="00D707F3" w:rsidRDefault="00D707F3" w:rsidP="00CC1673"/>
    <w:p w14:paraId="0F34717D" w14:textId="41A171A6" w:rsidR="00D707F3" w:rsidRDefault="002D7809" w:rsidP="00CC1673">
      <w:r w:rsidRPr="00620B84">
        <w:rPr>
          <w:noProof/>
        </w:rPr>
        <w:drawing>
          <wp:anchor distT="0" distB="0" distL="114300" distR="114300" simplePos="0" relativeHeight="251970560" behindDoc="0" locked="0" layoutInCell="1" allowOverlap="1" wp14:anchorId="5D6453EB" wp14:editId="7CAD32EB">
            <wp:simplePos x="0" y="0"/>
            <wp:positionH relativeFrom="margin">
              <wp:posOffset>-1</wp:posOffset>
            </wp:positionH>
            <wp:positionV relativeFrom="page">
              <wp:posOffset>2286000</wp:posOffset>
            </wp:positionV>
            <wp:extent cx="1633391" cy="2303780"/>
            <wp:effectExtent l="0" t="0" r="5080" b="1270"/>
            <wp:wrapNone/>
            <wp:docPr id="16721056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10562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391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660DF" w14:textId="1E190A00" w:rsidR="00D707F3" w:rsidRDefault="00D707F3" w:rsidP="00CC1673">
      <w:r>
        <w:t xml:space="preserve">A new version of the New Zealand Disability </w:t>
      </w:r>
      <w:r w:rsidR="00620B84">
        <w:t xml:space="preserve">Strategy </w:t>
      </w:r>
      <w:r>
        <w:t>for 2026 to 2030 has been written this year.</w:t>
      </w:r>
    </w:p>
    <w:p w14:paraId="482FADCF" w14:textId="4826694E" w:rsidR="00D707F3" w:rsidRDefault="00D707F3" w:rsidP="00CC1673"/>
    <w:p w14:paraId="7173BB77" w14:textId="7BD97D74" w:rsidR="00D707F3" w:rsidRDefault="00D707F3" w:rsidP="00CC1673"/>
    <w:p w14:paraId="0FF3297F" w14:textId="1CB965D1" w:rsidR="00D707F3" w:rsidRDefault="00620B84" w:rsidP="00CC1673">
      <w:r>
        <w:rPr>
          <w:noProof/>
        </w:rPr>
        <w:drawing>
          <wp:anchor distT="0" distB="0" distL="114300" distR="114300" simplePos="0" relativeHeight="251971584" behindDoc="0" locked="0" layoutInCell="1" allowOverlap="1" wp14:anchorId="3A232638" wp14:editId="1B875E34">
            <wp:simplePos x="0" y="0"/>
            <wp:positionH relativeFrom="margin">
              <wp:align>left</wp:align>
            </wp:positionH>
            <wp:positionV relativeFrom="page">
              <wp:posOffset>4906978</wp:posOffset>
            </wp:positionV>
            <wp:extent cx="1511929" cy="1511929"/>
            <wp:effectExtent l="0" t="0" r="0" b="0"/>
            <wp:wrapNone/>
            <wp:docPr id="1845718890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18890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29" cy="1511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 xml:space="preserve">It has </w:t>
      </w:r>
      <w:r w:rsidR="00CF224F">
        <w:t>plans</w:t>
      </w:r>
      <w:r w:rsidR="00D707F3">
        <w:t xml:space="preserve"> for health that will say how the Government will make health care better for disabled people.</w:t>
      </w:r>
    </w:p>
    <w:p w14:paraId="16FD9CA9" w14:textId="1855DFFE" w:rsidR="00D707F3" w:rsidRDefault="00D707F3" w:rsidP="00CC1673"/>
    <w:p w14:paraId="4DB47E13" w14:textId="6EDED382" w:rsidR="00D707F3" w:rsidRDefault="00D707F3" w:rsidP="00CC1673"/>
    <w:p w14:paraId="0B8151A1" w14:textId="7565244D" w:rsidR="00D707F3" w:rsidRDefault="002D7809" w:rsidP="00CC1673">
      <w:r w:rsidRPr="00535D79">
        <w:rPr>
          <w:noProof/>
        </w:rPr>
        <w:drawing>
          <wp:anchor distT="0" distB="0" distL="114300" distR="114300" simplePos="0" relativeHeight="251972608" behindDoc="0" locked="0" layoutInCell="1" allowOverlap="1" wp14:anchorId="0060FA21" wp14:editId="3335BC0B">
            <wp:simplePos x="0" y="0"/>
            <wp:positionH relativeFrom="margin">
              <wp:posOffset>-188768</wp:posOffset>
            </wp:positionH>
            <wp:positionV relativeFrom="page">
              <wp:posOffset>7043305</wp:posOffset>
            </wp:positionV>
            <wp:extent cx="1934748" cy="2571750"/>
            <wp:effectExtent l="19050" t="19050" r="27940" b="19050"/>
            <wp:wrapNone/>
            <wp:docPr id="141172079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2079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592" cy="25755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 xml:space="preserve">You can find an Easy Read of the New Zealand Disability Strategy </w:t>
      </w:r>
      <w:r w:rsidR="00B322B7">
        <w:t xml:space="preserve">2026 to 2030: </w:t>
      </w:r>
      <w:r w:rsidR="00D707F3">
        <w:t xml:space="preserve">Goals and </w:t>
      </w:r>
      <w:r w:rsidR="00B322B7">
        <w:t xml:space="preserve">actions </w:t>
      </w:r>
      <w:r w:rsidR="00D707F3">
        <w:t xml:space="preserve">for </w:t>
      </w:r>
      <w:r w:rsidR="00B322B7">
        <w:t xml:space="preserve">health </w:t>
      </w:r>
      <w:r w:rsidR="00D707F3">
        <w:t>at:</w:t>
      </w:r>
    </w:p>
    <w:p w14:paraId="1984EFEC" w14:textId="1D5FE206" w:rsidR="00D707F3" w:rsidRDefault="00D707F3" w:rsidP="00D707F3">
      <w:pPr>
        <w:pStyle w:val="BodyText"/>
      </w:pPr>
    </w:p>
    <w:p w14:paraId="21840802" w14:textId="36CCC27E" w:rsidR="00D707F3" w:rsidRPr="00D707F3" w:rsidRDefault="00D707F3" w:rsidP="00D707F3">
      <w:pPr>
        <w:pStyle w:val="BodyText"/>
        <w:rPr>
          <w:b/>
          <w:bCs/>
        </w:rPr>
      </w:pPr>
      <w:r w:rsidRPr="00D707F3">
        <w:rPr>
          <w:b/>
          <w:bCs/>
        </w:rPr>
        <w:t>https://bit.ly/4tvcQIm</w:t>
      </w:r>
    </w:p>
    <w:p w14:paraId="1F1F3C45" w14:textId="615FA960" w:rsidR="00D707F3" w:rsidRDefault="00D707F3" w:rsidP="00D707F3">
      <w:pPr>
        <w:pStyle w:val="BodyText"/>
      </w:pPr>
    </w:p>
    <w:p w14:paraId="40E1134D" w14:textId="32333829" w:rsidR="00031B86" w:rsidRDefault="00031B86">
      <w:pPr>
        <w:spacing w:line="240" w:lineRule="auto"/>
        <w:ind w:left="0"/>
      </w:pPr>
      <w:r>
        <w:br w:type="page"/>
      </w:r>
    </w:p>
    <w:p w14:paraId="23CDE1A4" w14:textId="248F0B40" w:rsidR="00D707F3" w:rsidRDefault="00031B86" w:rsidP="00D707F3">
      <w:pPr>
        <w:pStyle w:val="BodyText"/>
      </w:pPr>
      <w:r>
        <w:rPr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14E2CCBF" wp14:editId="2F7BD2F4">
            <wp:simplePos x="0" y="0"/>
            <wp:positionH relativeFrom="margin">
              <wp:posOffset>-754</wp:posOffset>
            </wp:positionH>
            <wp:positionV relativeFrom="page">
              <wp:posOffset>669944</wp:posOffset>
            </wp:positionV>
            <wp:extent cx="1574800" cy="1819910"/>
            <wp:effectExtent l="0" t="0" r="6350" b="8890"/>
            <wp:wrapNone/>
            <wp:docPr id="1059924638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24638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81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>
        <w:t xml:space="preserve">Health New Zealand Te Whatu Ora is working on a project called the </w:t>
      </w:r>
      <w:r w:rsidR="00D707F3" w:rsidRPr="00D707F3">
        <w:rPr>
          <w:b/>
          <w:bCs/>
        </w:rPr>
        <w:t>Patient Profile and National Health Index</w:t>
      </w:r>
      <w:r w:rsidR="00D707F3">
        <w:t>.</w:t>
      </w:r>
    </w:p>
    <w:p w14:paraId="1A98F7B1" w14:textId="77777777" w:rsidR="00D707F3" w:rsidRDefault="00D707F3" w:rsidP="00D707F3">
      <w:pPr>
        <w:pStyle w:val="BodyText"/>
      </w:pPr>
    </w:p>
    <w:p w14:paraId="3C442B9C" w14:textId="412CA58D" w:rsidR="00D707F3" w:rsidRDefault="00A5663F" w:rsidP="00D707F3">
      <w:pPr>
        <w:pStyle w:val="BodyText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1686D065" wp14:editId="4C266AF4">
                <wp:simplePos x="0" y="0"/>
                <wp:positionH relativeFrom="margin">
                  <wp:align>right</wp:align>
                </wp:positionH>
                <wp:positionV relativeFrom="paragraph">
                  <wp:posOffset>377825</wp:posOffset>
                </wp:positionV>
                <wp:extent cx="3600000" cy="3117600"/>
                <wp:effectExtent l="0" t="0" r="635" b="6985"/>
                <wp:wrapNone/>
                <wp:docPr id="1909032045" name="Rectangle 1909032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1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0D429" id="Rectangle 1909032045" o:spid="_x0000_s1026" style="position:absolute;margin-left:232.25pt;margin-top:29.75pt;width:283.45pt;height:245.5pt;z-index:-251528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647AA648" w14:textId="68D7E611" w:rsidR="00D707F3" w:rsidRDefault="00535D79" w:rsidP="00D707F3">
      <w:pPr>
        <w:pStyle w:val="BodyText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974656" behindDoc="0" locked="0" layoutInCell="1" allowOverlap="1" wp14:anchorId="1A479C0F" wp14:editId="3C58B621">
            <wp:simplePos x="0" y="0"/>
            <wp:positionH relativeFrom="margin">
              <wp:align>left</wp:align>
            </wp:positionH>
            <wp:positionV relativeFrom="page">
              <wp:posOffset>3259059</wp:posOffset>
            </wp:positionV>
            <wp:extent cx="1593410" cy="1442702"/>
            <wp:effectExtent l="0" t="0" r="6985" b="5715"/>
            <wp:wrapNone/>
            <wp:docPr id="659008682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008682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552" cy="1446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7F3" w:rsidRPr="00D707F3">
        <w:t>The</w:t>
      </w:r>
      <w:r w:rsidR="00D707F3">
        <w:rPr>
          <w:b/>
          <w:bCs/>
        </w:rPr>
        <w:t xml:space="preserve"> </w:t>
      </w:r>
      <w:r w:rsidR="00D707F3" w:rsidRPr="00D707F3">
        <w:rPr>
          <w:b/>
          <w:bCs/>
        </w:rPr>
        <w:t>Patient Profile and National Health Index</w:t>
      </w:r>
      <w:r w:rsidR="00D707F3">
        <w:rPr>
          <w:b/>
          <w:bCs/>
        </w:rPr>
        <w:t xml:space="preserve"> </w:t>
      </w:r>
      <w:r w:rsidR="00D707F3" w:rsidRPr="00D707F3">
        <w:t>will</w:t>
      </w:r>
      <w:r w:rsidR="00D707F3">
        <w:t xml:space="preserve"> let disabled people tell health services what support they need when they get care.</w:t>
      </w:r>
      <w:r w:rsidR="00D707F3">
        <w:rPr>
          <w:b/>
          <w:bCs/>
        </w:rPr>
        <w:t xml:space="preserve"> </w:t>
      </w:r>
    </w:p>
    <w:p w14:paraId="62E3AB76" w14:textId="77777777" w:rsidR="00140205" w:rsidRDefault="00140205" w:rsidP="00D707F3">
      <w:pPr>
        <w:pStyle w:val="BodyText"/>
        <w:rPr>
          <w:b/>
          <w:bCs/>
        </w:rPr>
      </w:pPr>
    </w:p>
    <w:p w14:paraId="4DB18DF1" w14:textId="334B5650" w:rsidR="00140205" w:rsidRDefault="00140205" w:rsidP="00D707F3">
      <w:pPr>
        <w:pStyle w:val="BodyText"/>
      </w:pPr>
      <w:r w:rsidRPr="00140205">
        <w:t>The Patient Profile and National Health Index</w:t>
      </w:r>
      <w:r>
        <w:t xml:space="preserve"> is also called the </w:t>
      </w:r>
      <w:r w:rsidRPr="00140205">
        <w:rPr>
          <w:b/>
          <w:bCs/>
        </w:rPr>
        <w:t>PPNHI</w:t>
      </w:r>
      <w:r>
        <w:t>.</w:t>
      </w:r>
    </w:p>
    <w:p w14:paraId="325B6B0E" w14:textId="77777777" w:rsidR="00140205" w:rsidRDefault="00140205" w:rsidP="00D707F3">
      <w:pPr>
        <w:pStyle w:val="BodyText"/>
      </w:pPr>
    </w:p>
    <w:p w14:paraId="03BAC980" w14:textId="13714FE4" w:rsidR="00140205" w:rsidRDefault="00140205" w:rsidP="00D707F3">
      <w:pPr>
        <w:pStyle w:val="BodyText"/>
      </w:pPr>
    </w:p>
    <w:p w14:paraId="79CCF26C" w14:textId="7D1299D8" w:rsidR="00140205" w:rsidRDefault="00535D79" w:rsidP="00D707F3">
      <w:pPr>
        <w:pStyle w:val="BodyText"/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190DFAB7" wp14:editId="324FE183">
            <wp:simplePos x="0" y="0"/>
            <wp:positionH relativeFrom="margin">
              <wp:align>left</wp:align>
            </wp:positionH>
            <wp:positionV relativeFrom="page">
              <wp:posOffset>7142480</wp:posOffset>
            </wp:positionV>
            <wp:extent cx="1511929" cy="1511929"/>
            <wp:effectExtent l="0" t="0" r="0" b="0"/>
            <wp:wrapNone/>
            <wp:docPr id="1208575558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575558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024" cy="151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Work is being done to make sure disabled people can be found in the data the New Zealand health system collects.</w:t>
      </w:r>
    </w:p>
    <w:p w14:paraId="51E97744" w14:textId="77777777" w:rsidR="00140205" w:rsidRDefault="00140205" w:rsidP="00D707F3">
      <w:pPr>
        <w:pStyle w:val="BodyText"/>
      </w:pPr>
    </w:p>
    <w:p w14:paraId="567B9C44" w14:textId="002392CE" w:rsidR="00140205" w:rsidRDefault="00B859D6" w:rsidP="00B859D6">
      <w:r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1363482B" wp14:editId="3D8B2A0B">
            <wp:simplePos x="0" y="0"/>
            <wp:positionH relativeFrom="margin">
              <wp:align>left</wp:align>
            </wp:positionH>
            <wp:positionV relativeFrom="page">
              <wp:posOffset>434025</wp:posOffset>
            </wp:positionV>
            <wp:extent cx="1672590" cy="1517015"/>
            <wp:effectExtent l="0" t="0" r="3810" b="6985"/>
            <wp:wrapNone/>
            <wp:docPr id="1093929414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929414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0205">
        <w:t xml:space="preserve">The way the data is collected </w:t>
      </w:r>
      <w:r>
        <w:t>now</w:t>
      </w:r>
      <w:r w:rsidR="00140205">
        <w:t xml:space="preserve"> does not find out if someone has a disability.</w:t>
      </w:r>
    </w:p>
    <w:p w14:paraId="5942BD32" w14:textId="77777777" w:rsidR="00140205" w:rsidRDefault="00140205" w:rsidP="00B859D6"/>
    <w:p w14:paraId="570B3708" w14:textId="5664D998" w:rsidR="00140205" w:rsidRDefault="00B859D6" w:rsidP="00B859D6">
      <w:r>
        <w:rPr>
          <w:noProof/>
        </w:rPr>
        <w:drawing>
          <wp:anchor distT="0" distB="0" distL="114300" distR="114300" simplePos="0" relativeHeight="251977728" behindDoc="0" locked="0" layoutInCell="1" allowOverlap="1" wp14:anchorId="43F35BA4" wp14:editId="1ED8BE77">
            <wp:simplePos x="0" y="0"/>
            <wp:positionH relativeFrom="margin">
              <wp:align>left</wp:align>
            </wp:positionH>
            <wp:positionV relativeFrom="page">
              <wp:posOffset>2443385</wp:posOffset>
            </wp:positionV>
            <wp:extent cx="1439501" cy="1439501"/>
            <wp:effectExtent l="0" t="0" r="8890" b="8890"/>
            <wp:wrapNone/>
            <wp:docPr id="1604957124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957124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01" cy="1439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B0C91" w14:textId="4F8903D5" w:rsidR="00140205" w:rsidRDefault="00140205" w:rsidP="00B859D6">
      <w:r>
        <w:t>This makes it hard to:</w:t>
      </w:r>
    </w:p>
    <w:p w14:paraId="32D0FD42" w14:textId="7CDACE94" w:rsidR="00140205" w:rsidRDefault="00B859D6" w:rsidP="00140205">
      <w:pPr>
        <w:pStyle w:val="Listtoplevel"/>
      </w:pPr>
      <w:r>
        <w:drawing>
          <wp:anchor distT="0" distB="0" distL="114300" distR="114300" simplePos="0" relativeHeight="251978752" behindDoc="0" locked="0" layoutInCell="1" allowOverlap="1" wp14:anchorId="384EEE52" wp14:editId="7C0FA63B">
            <wp:simplePos x="0" y="0"/>
            <wp:positionH relativeFrom="margin">
              <wp:align>left</wp:align>
            </wp:positionH>
            <wp:positionV relativeFrom="margin">
              <wp:posOffset>3096203</wp:posOffset>
            </wp:positionV>
            <wp:extent cx="1222498" cy="1729212"/>
            <wp:effectExtent l="0" t="0" r="0" b="0"/>
            <wp:wrapNone/>
            <wp:docPr id="361191403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91403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498" cy="1729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understand the problems disabled people face</w:t>
      </w:r>
    </w:p>
    <w:p w14:paraId="211D61B4" w14:textId="2F8565BA" w:rsidR="00140205" w:rsidRPr="00140205" w:rsidRDefault="00140205" w:rsidP="00140205">
      <w:pPr>
        <w:pStyle w:val="Listtoplevel"/>
      </w:pPr>
      <w:r>
        <w:t>fix health problems that affect disabled people.</w:t>
      </w:r>
    </w:p>
    <w:p w14:paraId="4AAA1180" w14:textId="04F9A35F" w:rsidR="00D707F3" w:rsidRDefault="00D707F3" w:rsidP="00D707F3"/>
    <w:p w14:paraId="163A4F47" w14:textId="77777777" w:rsidR="00140205" w:rsidRDefault="00140205" w:rsidP="00D707F3"/>
    <w:p w14:paraId="448CB514" w14:textId="44CA6669" w:rsidR="00D707F3" w:rsidRDefault="00B859D6" w:rsidP="00D707F3">
      <w:r>
        <w:rPr>
          <w:noProof/>
        </w:rPr>
        <w:drawing>
          <wp:anchor distT="0" distB="0" distL="114300" distR="114300" simplePos="0" relativeHeight="251979776" behindDoc="0" locked="0" layoutInCell="1" allowOverlap="1" wp14:anchorId="0D0E53D0" wp14:editId="7F691ED0">
            <wp:simplePos x="0" y="0"/>
            <wp:positionH relativeFrom="margin">
              <wp:align>left</wp:align>
            </wp:positionH>
            <wp:positionV relativeFrom="page">
              <wp:posOffset>5802787</wp:posOffset>
            </wp:positionV>
            <wp:extent cx="1632025" cy="1502876"/>
            <wp:effectExtent l="0" t="0" r="0" b="2540"/>
            <wp:wrapNone/>
            <wp:docPr id="142733594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3594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073" cy="1508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Health NZ also has a big plan to give better care to disabled people by doing things like:</w:t>
      </w:r>
    </w:p>
    <w:p w14:paraId="0A9748B4" w14:textId="30C37403" w:rsidR="00140205" w:rsidRDefault="00140205" w:rsidP="00140205">
      <w:pPr>
        <w:pStyle w:val="Listtoplevel"/>
      </w:pPr>
      <w:r>
        <w:t>teaching staff about disability</w:t>
      </w:r>
    </w:p>
    <w:p w14:paraId="7A8F4B26" w14:textId="55466ADC" w:rsidR="00140205" w:rsidRDefault="00B859D6" w:rsidP="00140205">
      <w:pPr>
        <w:pStyle w:val="Listtoplevel"/>
      </w:pPr>
      <w:r>
        <w:drawing>
          <wp:anchor distT="0" distB="0" distL="114300" distR="114300" simplePos="0" relativeHeight="251980800" behindDoc="0" locked="0" layoutInCell="1" allowOverlap="1" wp14:anchorId="4ECC06E5" wp14:editId="7ED01BA7">
            <wp:simplePos x="0" y="0"/>
            <wp:positionH relativeFrom="margin">
              <wp:align>left</wp:align>
            </wp:positionH>
            <wp:positionV relativeFrom="paragraph">
              <wp:posOffset>189758</wp:posOffset>
            </wp:positionV>
            <wp:extent cx="1520982" cy="1520982"/>
            <wp:effectExtent l="0" t="0" r="3175" b="0"/>
            <wp:wrapNone/>
            <wp:docPr id="1857794517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794517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82" cy="1520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changing how things work</w:t>
      </w:r>
    </w:p>
    <w:p w14:paraId="5721B2D6" w14:textId="52DEA03E" w:rsidR="00140205" w:rsidRDefault="00140205" w:rsidP="00140205">
      <w:pPr>
        <w:pStyle w:val="Listtoplevel"/>
      </w:pPr>
      <w:r>
        <w:t>making services easier to use.</w:t>
      </w:r>
    </w:p>
    <w:p w14:paraId="54E8188D" w14:textId="77777777" w:rsidR="00140205" w:rsidRDefault="00140205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9CAB3EB" w14:textId="291FAD7F" w:rsidR="00140205" w:rsidRDefault="00B859D6" w:rsidP="00140205"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1787B8CA" wp14:editId="10C1CCE2">
            <wp:simplePos x="0" y="0"/>
            <wp:positionH relativeFrom="margin">
              <wp:align>left</wp:align>
            </wp:positionH>
            <wp:positionV relativeFrom="page">
              <wp:posOffset>134212</wp:posOffset>
            </wp:positionV>
            <wp:extent cx="1122630" cy="1844623"/>
            <wp:effectExtent l="0" t="0" r="1905" b="3810"/>
            <wp:wrapNone/>
            <wp:docPr id="519112865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12865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" t="-20624" r="-807" b="20624"/>
                    <a:stretch>
                      <a:fillRect/>
                    </a:stretch>
                  </pic:blipFill>
                  <pic:spPr>
                    <a:xfrm>
                      <a:off x="0" y="0"/>
                      <a:ext cx="1122630" cy="1844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The Ministry of Health is working on ways to support better health for people with learning disability.</w:t>
      </w:r>
    </w:p>
    <w:p w14:paraId="79389660" w14:textId="77777777" w:rsidR="00140205" w:rsidRDefault="00140205" w:rsidP="00140205"/>
    <w:p w14:paraId="5F069A4B" w14:textId="2BCC2FB7" w:rsidR="00140205" w:rsidRDefault="00B859D6" w:rsidP="00140205">
      <w:r>
        <w:rPr>
          <w:noProof/>
        </w:rPr>
        <w:drawing>
          <wp:anchor distT="0" distB="0" distL="114300" distR="114300" simplePos="0" relativeHeight="251982848" behindDoc="0" locked="0" layoutInCell="1" allowOverlap="1" wp14:anchorId="37A15FD3" wp14:editId="75DDAD46">
            <wp:simplePos x="0" y="0"/>
            <wp:positionH relativeFrom="margin">
              <wp:align>left</wp:align>
            </wp:positionH>
            <wp:positionV relativeFrom="page">
              <wp:posOffset>2642543</wp:posOffset>
            </wp:positionV>
            <wp:extent cx="1312752" cy="1312752"/>
            <wp:effectExtent l="0" t="0" r="1905" b="1905"/>
            <wp:wrapNone/>
            <wp:docPr id="1209641076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641076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752" cy="1312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6CB71" w14:textId="08C1B8DC" w:rsidR="00140205" w:rsidRDefault="00140205" w:rsidP="00140205">
      <w:r>
        <w:t>A new screening program</w:t>
      </w:r>
      <w:r w:rsidR="00B322B7">
        <w:t>me</w:t>
      </w:r>
      <w:r>
        <w:t xml:space="preserve"> for lung cancer is being planned.</w:t>
      </w:r>
    </w:p>
    <w:p w14:paraId="40182834" w14:textId="7AB63E3A" w:rsidR="00140205" w:rsidRDefault="00140205" w:rsidP="00140205"/>
    <w:p w14:paraId="48097579" w14:textId="2155159A" w:rsidR="00B859D6" w:rsidRDefault="00B859D6" w:rsidP="00140205"/>
    <w:p w14:paraId="049F1B2B" w14:textId="0CBFE560" w:rsidR="00140205" w:rsidRDefault="00B859D6" w:rsidP="00140205">
      <w:r>
        <w:rPr>
          <w:noProof/>
        </w:rPr>
        <w:drawing>
          <wp:anchor distT="0" distB="0" distL="114300" distR="114300" simplePos="0" relativeHeight="251983872" behindDoc="0" locked="0" layoutInCell="1" allowOverlap="1" wp14:anchorId="0934DC8B" wp14:editId="544D58F4">
            <wp:simplePos x="0" y="0"/>
            <wp:positionH relativeFrom="margin">
              <wp:align>left</wp:align>
            </wp:positionH>
            <wp:positionV relativeFrom="page">
              <wp:posOffset>4327318</wp:posOffset>
            </wp:positionV>
            <wp:extent cx="1520982" cy="1520982"/>
            <wp:effectExtent l="0" t="0" r="3175" b="3175"/>
            <wp:wrapNone/>
            <wp:docPr id="2143274684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274684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982" cy="1520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If it happens then this program</w:t>
      </w:r>
      <w:r w:rsidR="00307355">
        <w:t>me</w:t>
      </w:r>
      <w:r w:rsidR="00140205">
        <w:t xml:space="preserve"> will:</w:t>
      </w:r>
    </w:p>
    <w:p w14:paraId="35E37DA4" w14:textId="4392EB5E" w:rsidR="00140205" w:rsidRDefault="00140205" w:rsidP="00140205">
      <w:pPr>
        <w:pStyle w:val="Listtoplevel"/>
      </w:pPr>
      <w:r>
        <w:t>find lung cancer sooner</w:t>
      </w:r>
    </w:p>
    <w:p w14:paraId="39AFAA2B" w14:textId="0523DA73" w:rsidR="00140205" w:rsidRDefault="00140205" w:rsidP="00140205">
      <w:pPr>
        <w:pStyle w:val="Listtoplevel"/>
      </w:pPr>
      <w:r>
        <w:t>treat lung cancer sooner</w:t>
      </w:r>
    </w:p>
    <w:p w14:paraId="0700CC48" w14:textId="148475DD" w:rsidR="00140205" w:rsidRDefault="00B859D6" w:rsidP="00140205">
      <w:pPr>
        <w:pStyle w:val="Listtoplevel"/>
      </w:pPr>
      <w:r>
        <w:drawing>
          <wp:anchor distT="0" distB="0" distL="114300" distR="114300" simplePos="0" relativeHeight="251984896" behindDoc="0" locked="0" layoutInCell="1" allowOverlap="1" wp14:anchorId="38AA4D97" wp14:editId="365A72AA">
            <wp:simplePos x="0" y="0"/>
            <wp:positionH relativeFrom="margin">
              <wp:align>left</wp:align>
            </wp:positionH>
            <wp:positionV relativeFrom="page">
              <wp:posOffset>6219429</wp:posOffset>
            </wp:positionV>
            <wp:extent cx="1596207" cy="1421394"/>
            <wp:effectExtent l="0" t="0" r="4445" b="7620"/>
            <wp:wrapNone/>
            <wp:docPr id="1273499301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499301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207" cy="1421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manage lung cancer better</w:t>
      </w:r>
    </w:p>
    <w:p w14:paraId="3895211A" w14:textId="56EF68BA" w:rsidR="00140205" w:rsidRDefault="00140205" w:rsidP="00140205">
      <w:pPr>
        <w:pStyle w:val="Listtoplevel"/>
      </w:pPr>
      <w:r>
        <w:t>make it easier for people to deal with lung cancer.</w:t>
      </w:r>
    </w:p>
    <w:p w14:paraId="0668BB37" w14:textId="77777777" w:rsidR="00140205" w:rsidRDefault="00140205" w:rsidP="00140205"/>
    <w:p w14:paraId="216DBE45" w14:textId="5C980B83" w:rsidR="00140205" w:rsidRDefault="00140205" w:rsidP="00140205"/>
    <w:p w14:paraId="6CF2E019" w14:textId="48553F4F" w:rsidR="00140205" w:rsidRDefault="00291AA6" w:rsidP="00D707F3">
      <w:r>
        <w:rPr>
          <w:noProof/>
        </w:rPr>
        <w:drawing>
          <wp:anchor distT="0" distB="0" distL="114300" distR="114300" simplePos="0" relativeHeight="251985920" behindDoc="0" locked="0" layoutInCell="1" allowOverlap="1" wp14:anchorId="00F957DD" wp14:editId="46EDBE6C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88239" cy="1086416"/>
            <wp:effectExtent l="0" t="0" r="0" b="0"/>
            <wp:wrapNone/>
            <wp:docPr id="1804674104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674104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577" cy="1088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205">
        <w:t>Sharing the reports will give everyone the information they need to make the health system better</w:t>
      </w:r>
      <w:r w:rsidR="0095275A">
        <w:t>.</w:t>
      </w:r>
    </w:p>
    <w:p w14:paraId="084C392F" w14:textId="35182B11" w:rsidR="00D707F3" w:rsidRDefault="00140205" w:rsidP="00B859D6">
      <w:pPr>
        <w:pStyle w:val="Heading1"/>
      </w:pPr>
      <w:bookmarkStart w:id="16" w:name="_What_is_happening"/>
      <w:bookmarkEnd w:id="16"/>
      <w:r>
        <w:br w:type="page"/>
      </w:r>
      <w:r w:rsidR="00F94AA2">
        <w:lastRenderedPageBreak/>
        <w:t>What is happening next?</w:t>
      </w:r>
    </w:p>
    <w:p w14:paraId="08E91C3E" w14:textId="77777777" w:rsidR="00F94AA2" w:rsidRDefault="00F94AA2" w:rsidP="00291AA6"/>
    <w:p w14:paraId="33262B87" w14:textId="637ADB70" w:rsidR="00F94AA2" w:rsidRDefault="00291AA6" w:rsidP="00291AA6">
      <w:r>
        <w:rPr>
          <w:noProof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7B414FF2" wp14:editId="29AF06D5">
                <wp:simplePos x="0" y="0"/>
                <wp:positionH relativeFrom="margin">
                  <wp:align>left</wp:align>
                </wp:positionH>
                <wp:positionV relativeFrom="paragraph">
                  <wp:posOffset>259753</wp:posOffset>
                </wp:positionV>
                <wp:extent cx="1810693" cy="1059255"/>
                <wp:effectExtent l="0" t="0" r="0" b="7620"/>
                <wp:wrapNone/>
                <wp:docPr id="750841418" name="Group 1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0693" cy="1059255"/>
                          <a:chOff x="0" y="0"/>
                          <a:chExt cx="1638118" cy="862965"/>
                        </a:xfrm>
                      </wpg:grpSpPr>
                      <pic:pic xmlns:pic="http://schemas.openxmlformats.org/drawingml/2006/picture">
                        <pic:nvPicPr>
                          <pic:cNvPr id="68798343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985" cy="862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369223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9133" y="72428"/>
                            <a:ext cx="768985" cy="7689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8AA63" id="Group 116" o:spid="_x0000_s1026" alt="&quot;&quot;" style="position:absolute;margin-left:0;margin-top:20.45pt;width:142.55pt;height:83.4pt;z-index:251990016;mso-position-horizontal:left;mso-position-horizontal-relative:margin;mso-width-relative:margin;mso-height-relative:margin" coordsize="16381,86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">
                <v:shape id="Picture 115" o:spid="_x0000_s1027" type="#_x0000_t75" style="position:absolute;width:7689;height:8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">
                  <v:imagedata r:id="rId194" o:title=""/>
                </v:shape>
                <v:shape id="Picture 115" o:spid="_x0000_s1028" type="#_x0000_t75" style="position:absolute;left:8691;top:724;width:7690;height:7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">
                  <v:imagedata r:id="rId195" o:title=""/>
                </v:shape>
                <w10:wrap anchorx="margin"/>
              </v:group>
            </w:pict>
          </mc:Fallback>
        </mc:AlternateContent>
      </w:r>
    </w:p>
    <w:p w14:paraId="4669AA3F" w14:textId="1EAF4A1A" w:rsidR="00F94AA2" w:rsidRDefault="003419A1" w:rsidP="00291AA6">
      <w:r>
        <w:t>We</w:t>
      </w:r>
      <w:r w:rsidR="00F94AA2">
        <w:t xml:space="preserve"> put </w:t>
      </w:r>
      <w:r>
        <w:t xml:space="preserve">the reports </w:t>
      </w:r>
      <w:r w:rsidR="00F94AA2">
        <w:t>on our website in November 2025.</w:t>
      </w:r>
    </w:p>
    <w:p w14:paraId="7A11743F" w14:textId="77777777" w:rsidR="00F94AA2" w:rsidRDefault="00F94AA2" w:rsidP="00291AA6"/>
    <w:p w14:paraId="0CDCAA8A" w14:textId="7F28E1E6" w:rsidR="00F94AA2" w:rsidRDefault="00F94AA2" w:rsidP="00291AA6"/>
    <w:p w14:paraId="41995E6D" w14:textId="375AEB39" w:rsidR="00F94AA2" w:rsidRDefault="00291AA6" w:rsidP="00291AA6">
      <w:r>
        <w:rPr>
          <w:noProof/>
        </w:rPr>
        <w:drawing>
          <wp:anchor distT="0" distB="0" distL="114300" distR="114300" simplePos="0" relativeHeight="251991040" behindDoc="0" locked="0" layoutInCell="1" allowOverlap="1" wp14:anchorId="52C8610D" wp14:editId="3AA5EBCD">
            <wp:simplePos x="0" y="0"/>
            <wp:positionH relativeFrom="margin">
              <wp:align>left</wp:align>
            </wp:positionH>
            <wp:positionV relativeFrom="page">
              <wp:posOffset>3693795</wp:posOffset>
            </wp:positionV>
            <wp:extent cx="1502875" cy="1502875"/>
            <wp:effectExtent l="0" t="0" r="2540" b="2540"/>
            <wp:wrapNone/>
            <wp:docPr id="1168424209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24209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2875" cy="150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AA2">
        <w:t>We have also been sharing with other groups:</w:t>
      </w:r>
    </w:p>
    <w:p w14:paraId="434CE0DE" w14:textId="792DA170" w:rsidR="00F94AA2" w:rsidRDefault="00F94AA2" w:rsidP="00F94AA2">
      <w:pPr>
        <w:pStyle w:val="Listtoplevel"/>
      </w:pPr>
      <w:r>
        <w:t>the key points of the reports</w:t>
      </w:r>
    </w:p>
    <w:p w14:paraId="51E2EA49" w14:textId="49DAF7BA" w:rsidR="00F94AA2" w:rsidRDefault="00F94AA2" w:rsidP="00F94AA2">
      <w:pPr>
        <w:pStyle w:val="Listtoplevel"/>
      </w:pPr>
      <w:r>
        <w:t>the next steps.</w:t>
      </w:r>
    </w:p>
    <w:p w14:paraId="4B6E83D0" w14:textId="77777777" w:rsidR="00F94AA2" w:rsidRDefault="00F94AA2" w:rsidP="00291AA6"/>
    <w:p w14:paraId="5DE1E151" w14:textId="5308BE40" w:rsidR="00F94AA2" w:rsidRDefault="00F94AA2" w:rsidP="00291AA6"/>
    <w:p w14:paraId="233DB05B" w14:textId="1177760B" w:rsidR="00F94AA2" w:rsidRDefault="00291AA6" w:rsidP="00291AA6">
      <w:r>
        <w:rPr>
          <w:noProof/>
        </w:rPr>
        <w:drawing>
          <wp:anchor distT="0" distB="0" distL="114300" distR="114300" simplePos="0" relativeHeight="251992064" behindDoc="0" locked="0" layoutInCell="1" allowOverlap="1" wp14:anchorId="09C302B6" wp14:editId="0A53E9D3">
            <wp:simplePos x="0" y="0"/>
            <wp:positionH relativeFrom="margin">
              <wp:posOffset>-635</wp:posOffset>
            </wp:positionH>
            <wp:positionV relativeFrom="page">
              <wp:posOffset>6427470</wp:posOffset>
            </wp:positionV>
            <wp:extent cx="1593215" cy="1605915"/>
            <wp:effectExtent l="0" t="0" r="6985" b="0"/>
            <wp:wrapNone/>
            <wp:docPr id="243666976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66976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AA2">
        <w:t>The Agency will keep trying to better understand the health needs of:</w:t>
      </w:r>
    </w:p>
    <w:p w14:paraId="5CD3BFF9" w14:textId="77777777" w:rsidR="00F94AA2" w:rsidRDefault="00F94AA2" w:rsidP="00F94AA2">
      <w:pPr>
        <w:pStyle w:val="Listtoplevel"/>
      </w:pPr>
      <w:r>
        <w:t>disabled people</w:t>
      </w:r>
    </w:p>
    <w:p w14:paraId="0E443F66" w14:textId="45BA9598" w:rsidR="00F94AA2" w:rsidRDefault="00F94AA2" w:rsidP="00F94AA2">
      <w:pPr>
        <w:pStyle w:val="Listtoplevel"/>
      </w:pPr>
      <w:r>
        <w:t>their wh</w:t>
      </w:r>
      <w:r w:rsidR="00FB0A76">
        <w:t>ā</w:t>
      </w:r>
      <w:r>
        <w:t>nau / families.</w:t>
      </w:r>
    </w:p>
    <w:p w14:paraId="33507021" w14:textId="77777777" w:rsidR="00F94AA2" w:rsidRDefault="00F94AA2" w:rsidP="00F94AA2"/>
    <w:p w14:paraId="18162B9F" w14:textId="77777777" w:rsidR="00F94AA2" w:rsidRDefault="00F94AA2" w:rsidP="00F94AA2"/>
    <w:p w14:paraId="10552437" w14:textId="77777777" w:rsidR="00291AA6" w:rsidRDefault="00291AA6">
      <w:pPr>
        <w:spacing w:line="240" w:lineRule="auto"/>
        <w:ind w:left="0"/>
      </w:pPr>
      <w:r>
        <w:br w:type="page"/>
      </w:r>
    </w:p>
    <w:p w14:paraId="04E429B4" w14:textId="1774709C" w:rsidR="00F94AA2" w:rsidRDefault="00291AA6" w:rsidP="00F94AA2">
      <w:r>
        <w:rPr>
          <w:noProof/>
        </w:rPr>
        <w:lastRenderedPageBreak/>
        <w:drawing>
          <wp:anchor distT="0" distB="0" distL="114300" distR="114300" simplePos="0" relativeHeight="251993088" behindDoc="0" locked="0" layoutInCell="1" allowOverlap="1" wp14:anchorId="6910D754" wp14:editId="503DE8AB">
            <wp:simplePos x="0" y="0"/>
            <wp:positionH relativeFrom="margin">
              <wp:align>left</wp:align>
            </wp:positionH>
            <wp:positionV relativeFrom="page">
              <wp:posOffset>633742</wp:posOffset>
            </wp:positionV>
            <wp:extent cx="1548142" cy="1548142"/>
            <wp:effectExtent l="0" t="0" r="0" b="0"/>
            <wp:wrapNone/>
            <wp:docPr id="1235109922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109922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091" cy="155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AA2">
        <w:t>We will try to understand better by working with:</w:t>
      </w:r>
    </w:p>
    <w:p w14:paraId="432D7EE6" w14:textId="26626178" w:rsidR="00F94AA2" w:rsidRDefault="00F94AA2" w:rsidP="00F94AA2">
      <w:pPr>
        <w:pStyle w:val="Listtoplevel"/>
      </w:pPr>
      <w:r>
        <w:t>health organisations</w:t>
      </w:r>
    </w:p>
    <w:p w14:paraId="27213F2E" w14:textId="7CED7D85" w:rsidR="00F94AA2" w:rsidRDefault="00291AA6" w:rsidP="00F94AA2">
      <w:pPr>
        <w:pStyle w:val="Listtoplevel"/>
      </w:pPr>
      <w:r>
        <w:drawing>
          <wp:anchor distT="0" distB="0" distL="114300" distR="114300" simplePos="0" relativeHeight="251994112" behindDoc="0" locked="0" layoutInCell="1" allowOverlap="1" wp14:anchorId="3DF563BC" wp14:editId="7213B79E">
            <wp:simplePos x="0" y="0"/>
            <wp:positionH relativeFrom="margin">
              <wp:align>left</wp:align>
            </wp:positionH>
            <wp:positionV relativeFrom="page">
              <wp:posOffset>2353492</wp:posOffset>
            </wp:positionV>
            <wp:extent cx="1729212" cy="1109059"/>
            <wp:effectExtent l="0" t="0" r="4445" b="0"/>
            <wp:wrapNone/>
            <wp:docPr id="492518060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518060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212" cy="1109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AA2">
        <w:t>the disability community.</w:t>
      </w:r>
    </w:p>
    <w:p w14:paraId="5D54860E" w14:textId="77777777" w:rsidR="00F94AA2" w:rsidRDefault="00F94AA2" w:rsidP="00F94AA2"/>
    <w:p w14:paraId="4A0BD777" w14:textId="77777777" w:rsidR="00F94AA2" w:rsidRDefault="00F94AA2" w:rsidP="00F94AA2"/>
    <w:p w14:paraId="4D2786DB" w14:textId="6E83EA8D" w:rsidR="00F94AA2" w:rsidRDefault="00291AA6" w:rsidP="00F94AA2">
      <w:r>
        <w:rPr>
          <w:noProof/>
        </w:rPr>
        <w:drawing>
          <wp:anchor distT="0" distB="0" distL="114300" distR="114300" simplePos="0" relativeHeight="251995136" behindDoc="0" locked="0" layoutInCell="1" allowOverlap="1" wp14:anchorId="3857E4A6" wp14:editId="79781DE2">
            <wp:simplePos x="0" y="0"/>
            <wp:positionH relativeFrom="margin">
              <wp:align>left</wp:align>
            </wp:positionH>
            <wp:positionV relativeFrom="page">
              <wp:posOffset>3928034</wp:posOffset>
            </wp:positionV>
            <wp:extent cx="1387173" cy="1095470"/>
            <wp:effectExtent l="0" t="0" r="0" b="0"/>
            <wp:wrapNone/>
            <wp:docPr id="787743066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743066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173" cy="109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AA2">
        <w:t>We need to learn more about:</w:t>
      </w:r>
    </w:p>
    <w:p w14:paraId="46279175" w14:textId="24D3DAF7" w:rsidR="00F94AA2" w:rsidRDefault="00F94AA2" w:rsidP="00F94AA2">
      <w:pPr>
        <w:pStyle w:val="Listtoplevel"/>
      </w:pPr>
      <w:r>
        <w:t>how long disabled people live after finding out they have cancer</w:t>
      </w:r>
    </w:p>
    <w:p w14:paraId="63D8E12C" w14:textId="10B7DA6E" w:rsidR="00F94AA2" w:rsidRDefault="00291AA6" w:rsidP="00F94AA2">
      <w:pPr>
        <w:pStyle w:val="Listtoplevel"/>
      </w:pPr>
      <w:r>
        <w:drawing>
          <wp:anchor distT="0" distB="0" distL="114300" distR="114300" simplePos="0" relativeHeight="251996160" behindDoc="0" locked="0" layoutInCell="1" allowOverlap="1" wp14:anchorId="18EE6687" wp14:editId="101F601D">
            <wp:simplePos x="0" y="0"/>
            <wp:positionH relativeFrom="margin">
              <wp:align>left</wp:align>
            </wp:positionH>
            <wp:positionV relativeFrom="page">
              <wp:posOffset>5494472</wp:posOffset>
            </wp:positionV>
            <wp:extent cx="1386840" cy="1386840"/>
            <wp:effectExtent l="0" t="0" r="3810" b="3810"/>
            <wp:wrapNone/>
            <wp:docPr id="453779500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79500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when</w:t>
      </w:r>
      <w:r w:rsidR="00F94AA2">
        <w:t xml:space="preserve"> disabled people have their cancer found</w:t>
      </w:r>
    </w:p>
    <w:p w14:paraId="6E16E129" w14:textId="5B7FD0BE" w:rsidR="00291AA6" w:rsidRDefault="00F94AA2" w:rsidP="00F94AA2">
      <w:pPr>
        <w:pStyle w:val="Listtoplevel"/>
      </w:pPr>
      <w:r>
        <w:t>what treatment disabled people get for cancer.</w:t>
      </w:r>
    </w:p>
    <w:p w14:paraId="5177FE5C" w14:textId="77777777" w:rsidR="00291AA6" w:rsidRDefault="00291AA6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460F358" w14:textId="6DFE8D3F" w:rsidR="002774A5" w:rsidRPr="00316DBA" w:rsidRDefault="00143CD3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Calibri"/>
          <w:noProof/>
          <w:lang w:val="en-NZ"/>
        </w:rPr>
        <w:lastRenderedPageBreak/>
        <w:drawing>
          <wp:anchor distT="0" distB="0" distL="114300" distR="114300" simplePos="0" relativeHeight="252045312" behindDoc="0" locked="0" layoutInCell="1" allowOverlap="1" wp14:anchorId="21353ED2" wp14:editId="3F44418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358900" cy="580038"/>
            <wp:effectExtent l="0" t="0" r="0" b="0"/>
            <wp:wrapNone/>
            <wp:docPr id="1195605829" name="Picture 20" descr="Te Aho o Te Kahu Cancer Control Agenc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605829" name="Picture 20" descr="Te Aho o Te Kahu Cancer Control Agenc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580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4A5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38513918" wp14:editId="6C8E697B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EB6589" id="Rectangle: Rounded Corners 24" o:spid="_x0000_s1026" alt="&quot;&quot;" style="position:absolute;margin-left:-27pt;margin-top:-21pt;width:490.9pt;height:660.75pt;z-index:-25131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2774A5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Te Aho </w:t>
      </w:r>
      <w:r w:rsidR="00C65C19">
        <w:rPr>
          <w:rFonts w:eastAsia="Times New Roman" w:cs="Arial"/>
          <w:sz w:val="28"/>
          <w:szCs w:val="28"/>
          <w:lang w:eastAsia="en-NZ"/>
        </w:rPr>
        <w:t xml:space="preserve">o </w:t>
      </w:r>
      <w:r>
        <w:rPr>
          <w:rFonts w:eastAsia="Times New Roman" w:cs="Arial"/>
          <w:sz w:val="28"/>
          <w:szCs w:val="28"/>
          <w:lang w:eastAsia="en-NZ"/>
        </w:rPr>
        <w:t>Te Kahu Cancer Control Agency.</w:t>
      </w:r>
    </w:p>
    <w:p w14:paraId="56644C9C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0DBEE1D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002304" behindDoc="0" locked="0" layoutInCell="1" allowOverlap="1" wp14:anchorId="0A77A8DA" wp14:editId="5443943B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704AA885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001280" behindDoc="0" locked="0" layoutInCell="1" allowOverlap="1" wp14:anchorId="207C0489" wp14:editId="29244184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FFC49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AEE7407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998208" behindDoc="0" locked="0" layoutInCell="1" allowOverlap="1" wp14:anchorId="719411AD" wp14:editId="1EB6F980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625F5" w14:textId="77777777" w:rsidR="002774A5" w:rsidRPr="00316DBA" w:rsidRDefault="002774A5" w:rsidP="002774A5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04AF3C2" w14:textId="77777777" w:rsidR="002774A5" w:rsidRPr="00316DBA" w:rsidRDefault="002774A5" w:rsidP="002774A5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6762573" w14:textId="77777777" w:rsidR="002774A5" w:rsidRPr="00316DBA" w:rsidRDefault="002774A5" w:rsidP="002774A5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004352" behindDoc="0" locked="0" layoutInCell="1" allowOverlap="1" wp14:anchorId="6AD645FC" wp14:editId="253E1CD5">
            <wp:simplePos x="0" y="0"/>
            <wp:positionH relativeFrom="column">
              <wp:posOffset>142240</wp:posOffset>
            </wp:positionH>
            <wp:positionV relativeFrom="paragraph">
              <wp:posOffset>136525</wp:posOffset>
            </wp:positionV>
            <wp:extent cx="1104900" cy="197485"/>
            <wp:effectExtent l="0" t="0" r="0" b="0"/>
            <wp:wrapThrough wrapText="bothSides">
              <wp:wrapPolygon edited="0">
                <wp:start x="0" y="0"/>
                <wp:lineTo x="0" y="18752"/>
                <wp:lineTo x="21228" y="18752"/>
                <wp:lineTo x="21228" y="0"/>
                <wp:lineTo x="0" y="0"/>
              </wp:wrapPolygon>
            </wp:wrapThrough>
            <wp:docPr id="808795969" name="Picture 1" descr="Photosymbo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symbols logo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D87B406" w14:textId="77777777" w:rsidR="002774A5" w:rsidRPr="00316DBA" w:rsidRDefault="002774A5" w:rsidP="002774A5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4A121EC6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2003328" behindDoc="1" locked="0" layoutInCell="1" allowOverlap="1" wp14:anchorId="1412B791" wp14:editId="3F9A8070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4336E8B" w14:textId="77777777" w:rsidR="002774A5" w:rsidRPr="00316DBA" w:rsidRDefault="002774A5" w:rsidP="002774A5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249174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79ECE980" w14:textId="77777777" w:rsidR="002774A5" w:rsidRPr="00316DBA" w:rsidRDefault="002774A5" w:rsidP="002774A5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0C6D5F4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2007424" behindDoc="0" locked="0" layoutInCell="1" allowOverlap="1" wp14:anchorId="2FD4ED6B" wp14:editId="1C489FB9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370AAE42" w14:textId="77777777" w:rsidR="002774A5" w:rsidRPr="00316DBA" w:rsidRDefault="002774A5" w:rsidP="002774A5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2005376" behindDoc="0" locked="0" layoutInCell="1" allowOverlap="1" wp14:anchorId="513CB397" wp14:editId="5AE4F08B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BF1CB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E07CE17" w14:textId="77777777" w:rsidR="002774A5" w:rsidRPr="00316DBA" w:rsidRDefault="002774A5" w:rsidP="002774A5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C7A1DEC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03DAD136" w14:textId="77777777" w:rsidR="002774A5" w:rsidRPr="00316DBA" w:rsidRDefault="002774A5" w:rsidP="002774A5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C98BC5C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006400" behindDoc="0" locked="0" layoutInCell="1" allowOverlap="1" wp14:anchorId="648B5214" wp14:editId="1BECE42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0A7F1B06" w14:textId="77777777" w:rsidR="002774A5" w:rsidRPr="00316DBA" w:rsidRDefault="002774A5" w:rsidP="002774A5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93C638F" w14:textId="77777777" w:rsidR="002774A5" w:rsidRPr="00316DBA" w:rsidRDefault="002774A5" w:rsidP="002774A5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CC44F80" w14:textId="77777777" w:rsidR="002774A5" w:rsidRPr="00316DBA" w:rsidRDefault="002774A5" w:rsidP="002774A5">
      <w:pPr>
        <w:ind w:left="2835"/>
        <w:rPr>
          <w:rFonts w:eastAsia="Times New Roman" w:cs="Arial"/>
          <w:szCs w:val="32"/>
          <w:lang w:eastAsia="en-NZ"/>
        </w:rPr>
      </w:pPr>
    </w:p>
    <w:p w14:paraId="022AA038" w14:textId="77777777" w:rsidR="002774A5" w:rsidRPr="00316DBA" w:rsidRDefault="002774A5" w:rsidP="002774A5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52EB26D" w14:textId="77777777" w:rsidR="00F94AA2" w:rsidRPr="006E3B91" w:rsidRDefault="00F94AA2" w:rsidP="002774A5">
      <w:pPr>
        <w:pStyle w:val="Listtoplevel"/>
        <w:numPr>
          <w:ilvl w:val="0"/>
          <w:numId w:val="0"/>
        </w:numPr>
        <w:rPr>
          <w:lang w:val="en-US"/>
        </w:rPr>
      </w:pPr>
    </w:p>
    <w:sectPr w:rsidR="00F94AA2" w:rsidRPr="006E3B91" w:rsidSect="00315307">
      <w:footerReference w:type="even" r:id="rId210"/>
      <w:footerReference w:type="default" r:id="rId211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E3320A" w14:textId="77777777" w:rsidR="00D97E32" w:rsidRDefault="00D97E32">
      <w:pPr>
        <w:spacing w:line="240" w:lineRule="auto"/>
      </w:pPr>
      <w:r>
        <w:separator/>
      </w:r>
    </w:p>
  </w:endnote>
  <w:endnote w:type="continuationSeparator" w:id="0">
    <w:p w14:paraId="54F6FDB2" w14:textId="77777777" w:rsidR="00D97E32" w:rsidRDefault="00D97E3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9C7BD92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EC08598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481848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6D83C00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5D6359" w14:textId="77777777" w:rsidR="00D97E32" w:rsidRDefault="00D97E32">
      <w:pPr>
        <w:spacing w:line="240" w:lineRule="auto"/>
      </w:pPr>
      <w:r>
        <w:separator/>
      </w:r>
    </w:p>
  </w:footnote>
  <w:footnote w:type="continuationSeparator" w:id="0">
    <w:p w14:paraId="689CB1A0" w14:textId="77777777" w:rsidR="00D97E32" w:rsidRDefault="00D97E3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460739C"/>
    <w:lvl w:ilvl="0" w:tplc="B21C7F1C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  <w:sz w:val="32"/>
        <w:szCs w:val="3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0E3F2A"/>
    <w:rsid w:val="000010D6"/>
    <w:rsid w:val="000013CC"/>
    <w:rsid w:val="00002417"/>
    <w:rsid w:val="00005DB6"/>
    <w:rsid w:val="000064D2"/>
    <w:rsid w:val="0001315A"/>
    <w:rsid w:val="000227B4"/>
    <w:rsid w:val="0003092A"/>
    <w:rsid w:val="00031B86"/>
    <w:rsid w:val="0004067A"/>
    <w:rsid w:val="000447ED"/>
    <w:rsid w:val="0004557B"/>
    <w:rsid w:val="000615DA"/>
    <w:rsid w:val="00061F65"/>
    <w:rsid w:val="00080065"/>
    <w:rsid w:val="00081400"/>
    <w:rsid w:val="00085E05"/>
    <w:rsid w:val="0009079F"/>
    <w:rsid w:val="00090942"/>
    <w:rsid w:val="00091608"/>
    <w:rsid w:val="000A10E7"/>
    <w:rsid w:val="000A1109"/>
    <w:rsid w:val="000A3C46"/>
    <w:rsid w:val="000A4584"/>
    <w:rsid w:val="000D2B45"/>
    <w:rsid w:val="000E3F2A"/>
    <w:rsid w:val="000F4C2D"/>
    <w:rsid w:val="00122416"/>
    <w:rsid w:val="00124EA8"/>
    <w:rsid w:val="00140205"/>
    <w:rsid w:val="00143CD3"/>
    <w:rsid w:val="0014770B"/>
    <w:rsid w:val="001542C9"/>
    <w:rsid w:val="00162EA3"/>
    <w:rsid w:val="001729BF"/>
    <w:rsid w:val="001754F4"/>
    <w:rsid w:val="001A1D7A"/>
    <w:rsid w:val="001A4BB8"/>
    <w:rsid w:val="001B170C"/>
    <w:rsid w:val="001B4DD5"/>
    <w:rsid w:val="001C114D"/>
    <w:rsid w:val="001C244A"/>
    <w:rsid w:val="001D223E"/>
    <w:rsid w:val="001D420C"/>
    <w:rsid w:val="001E3429"/>
    <w:rsid w:val="001F3CB6"/>
    <w:rsid w:val="00201791"/>
    <w:rsid w:val="002023AD"/>
    <w:rsid w:val="00207F0D"/>
    <w:rsid w:val="00217C57"/>
    <w:rsid w:val="00226C0D"/>
    <w:rsid w:val="00226F54"/>
    <w:rsid w:val="00257D60"/>
    <w:rsid w:val="00261BF8"/>
    <w:rsid w:val="00262020"/>
    <w:rsid w:val="00266B9F"/>
    <w:rsid w:val="00270E9D"/>
    <w:rsid w:val="002774A5"/>
    <w:rsid w:val="00282DAE"/>
    <w:rsid w:val="002844C5"/>
    <w:rsid w:val="00284D0D"/>
    <w:rsid w:val="00291AA6"/>
    <w:rsid w:val="00293343"/>
    <w:rsid w:val="002A0180"/>
    <w:rsid w:val="002D31A0"/>
    <w:rsid w:val="002D7809"/>
    <w:rsid w:val="00307355"/>
    <w:rsid w:val="0031016B"/>
    <w:rsid w:val="00315307"/>
    <w:rsid w:val="00316DBA"/>
    <w:rsid w:val="00323EB3"/>
    <w:rsid w:val="00335726"/>
    <w:rsid w:val="003419A1"/>
    <w:rsid w:val="003631C1"/>
    <w:rsid w:val="00371C85"/>
    <w:rsid w:val="003831EB"/>
    <w:rsid w:val="00385103"/>
    <w:rsid w:val="003C4B5C"/>
    <w:rsid w:val="003D631D"/>
    <w:rsid w:val="003E637E"/>
    <w:rsid w:val="003F07F7"/>
    <w:rsid w:val="003F5628"/>
    <w:rsid w:val="004002D2"/>
    <w:rsid w:val="004248BA"/>
    <w:rsid w:val="00426BE4"/>
    <w:rsid w:val="004535B5"/>
    <w:rsid w:val="004567B0"/>
    <w:rsid w:val="00460D2A"/>
    <w:rsid w:val="0046204E"/>
    <w:rsid w:val="00464B03"/>
    <w:rsid w:val="004709FB"/>
    <w:rsid w:val="00476947"/>
    <w:rsid w:val="004D6981"/>
    <w:rsid w:val="004D78DD"/>
    <w:rsid w:val="004E0B79"/>
    <w:rsid w:val="004F56C0"/>
    <w:rsid w:val="00503AD5"/>
    <w:rsid w:val="00510007"/>
    <w:rsid w:val="00522E5E"/>
    <w:rsid w:val="00535D79"/>
    <w:rsid w:val="005374A6"/>
    <w:rsid w:val="00570380"/>
    <w:rsid w:val="00573A83"/>
    <w:rsid w:val="00577D24"/>
    <w:rsid w:val="00581B45"/>
    <w:rsid w:val="005921AD"/>
    <w:rsid w:val="00594BBB"/>
    <w:rsid w:val="005D1F20"/>
    <w:rsid w:val="0060011B"/>
    <w:rsid w:val="006005B9"/>
    <w:rsid w:val="00615617"/>
    <w:rsid w:val="00620B84"/>
    <w:rsid w:val="00621884"/>
    <w:rsid w:val="0062304C"/>
    <w:rsid w:val="0063383F"/>
    <w:rsid w:val="00645FB7"/>
    <w:rsid w:val="0064667B"/>
    <w:rsid w:val="00655573"/>
    <w:rsid w:val="00655E69"/>
    <w:rsid w:val="0066655A"/>
    <w:rsid w:val="00683296"/>
    <w:rsid w:val="00693559"/>
    <w:rsid w:val="006979DE"/>
    <w:rsid w:val="006B45FC"/>
    <w:rsid w:val="006C5C26"/>
    <w:rsid w:val="006C6D35"/>
    <w:rsid w:val="006D12ED"/>
    <w:rsid w:val="006D5E9A"/>
    <w:rsid w:val="006E050D"/>
    <w:rsid w:val="006E3B91"/>
    <w:rsid w:val="006F186B"/>
    <w:rsid w:val="007012DC"/>
    <w:rsid w:val="007055BB"/>
    <w:rsid w:val="00705CA3"/>
    <w:rsid w:val="007130FD"/>
    <w:rsid w:val="00734C63"/>
    <w:rsid w:val="00736E4E"/>
    <w:rsid w:val="00740441"/>
    <w:rsid w:val="0074426B"/>
    <w:rsid w:val="00760DC8"/>
    <w:rsid w:val="007764DA"/>
    <w:rsid w:val="007829EC"/>
    <w:rsid w:val="007A141D"/>
    <w:rsid w:val="007A4F57"/>
    <w:rsid w:val="007B05F3"/>
    <w:rsid w:val="007B0B76"/>
    <w:rsid w:val="007B27D1"/>
    <w:rsid w:val="007C7764"/>
    <w:rsid w:val="007D4A1F"/>
    <w:rsid w:val="007D6B56"/>
    <w:rsid w:val="007E7233"/>
    <w:rsid w:val="00803EEC"/>
    <w:rsid w:val="00840E1C"/>
    <w:rsid w:val="00863D53"/>
    <w:rsid w:val="008702B2"/>
    <w:rsid w:val="0087205E"/>
    <w:rsid w:val="0087343A"/>
    <w:rsid w:val="008811E2"/>
    <w:rsid w:val="0088299B"/>
    <w:rsid w:val="008848CB"/>
    <w:rsid w:val="00887F23"/>
    <w:rsid w:val="008C631C"/>
    <w:rsid w:val="008D437D"/>
    <w:rsid w:val="008D59A5"/>
    <w:rsid w:val="008E4CA9"/>
    <w:rsid w:val="0090580C"/>
    <w:rsid w:val="00936347"/>
    <w:rsid w:val="009411B0"/>
    <w:rsid w:val="0094516C"/>
    <w:rsid w:val="00946A41"/>
    <w:rsid w:val="0095275A"/>
    <w:rsid w:val="00961496"/>
    <w:rsid w:val="00974E0B"/>
    <w:rsid w:val="00975A37"/>
    <w:rsid w:val="00980D31"/>
    <w:rsid w:val="0098180B"/>
    <w:rsid w:val="00981EA3"/>
    <w:rsid w:val="009C0A5B"/>
    <w:rsid w:val="009D7A16"/>
    <w:rsid w:val="009E16D4"/>
    <w:rsid w:val="009E178F"/>
    <w:rsid w:val="009F447D"/>
    <w:rsid w:val="009F54CC"/>
    <w:rsid w:val="00A12915"/>
    <w:rsid w:val="00A1608E"/>
    <w:rsid w:val="00A16CD6"/>
    <w:rsid w:val="00A416F9"/>
    <w:rsid w:val="00A47AC2"/>
    <w:rsid w:val="00A5567E"/>
    <w:rsid w:val="00A5663F"/>
    <w:rsid w:val="00A60A04"/>
    <w:rsid w:val="00A67570"/>
    <w:rsid w:val="00A778B3"/>
    <w:rsid w:val="00A97103"/>
    <w:rsid w:val="00AC6A1D"/>
    <w:rsid w:val="00AF19F7"/>
    <w:rsid w:val="00AF7115"/>
    <w:rsid w:val="00B322B7"/>
    <w:rsid w:val="00B3389C"/>
    <w:rsid w:val="00B50B0B"/>
    <w:rsid w:val="00B66B8A"/>
    <w:rsid w:val="00B81A2E"/>
    <w:rsid w:val="00B859D6"/>
    <w:rsid w:val="00BB7148"/>
    <w:rsid w:val="00BC12A3"/>
    <w:rsid w:val="00BC7E04"/>
    <w:rsid w:val="00BD34B6"/>
    <w:rsid w:val="00BE1DA7"/>
    <w:rsid w:val="00BE4710"/>
    <w:rsid w:val="00BF524C"/>
    <w:rsid w:val="00BF5DDC"/>
    <w:rsid w:val="00C200AE"/>
    <w:rsid w:val="00C214FE"/>
    <w:rsid w:val="00C34869"/>
    <w:rsid w:val="00C40F8E"/>
    <w:rsid w:val="00C422FA"/>
    <w:rsid w:val="00C65C19"/>
    <w:rsid w:val="00C76A71"/>
    <w:rsid w:val="00CC1673"/>
    <w:rsid w:val="00CC747F"/>
    <w:rsid w:val="00CE4F51"/>
    <w:rsid w:val="00CF02D4"/>
    <w:rsid w:val="00CF210D"/>
    <w:rsid w:val="00CF224F"/>
    <w:rsid w:val="00CF79DE"/>
    <w:rsid w:val="00D0734A"/>
    <w:rsid w:val="00D103C8"/>
    <w:rsid w:val="00D652D9"/>
    <w:rsid w:val="00D67451"/>
    <w:rsid w:val="00D707F3"/>
    <w:rsid w:val="00D852B6"/>
    <w:rsid w:val="00D90D38"/>
    <w:rsid w:val="00D95D45"/>
    <w:rsid w:val="00D97E32"/>
    <w:rsid w:val="00DB3B09"/>
    <w:rsid w:val="00DC5D2A"/>
    <w:rsid w:val="00DC687F"/>
    <w:rsid w:val="00DD4E52"/>
    <w:rsid w:val="00DF14E3"/>
    <w:rsid w:val="00DF2E18"/>
    <w:rsid w:val="00E02C06"/>
    <w:rsid w:val="00E17BF8"/>
    <w:rsid w:val="00E25EA4"/>
    <w:rsid w:val="00E27A86"/>
    <w:rsid w:val="00E301CA"/>
    <w:rsid w:val="00E422EA"/>
    <w:rsid w:val="00E56A37"/>
    <w:rsid w:val="00E70E61"/>
    <w:rsid w:val="00E757C5"/>
    <w:rsid w:val="00EA567F"/>
    <w:rsid w:val="00EB16A4"/>
    <w:rsid w:val="00EC5F32"/>
    <w:rsid w:val="00EF4A04"/>
    <w:rsid w:val="00F20BCC"/>
    <w:rsid w:val="00F24B13"/>
    <w:rsid w:val="00F32DCE"/>
    <w:rsid w:val="00F42B3A"/>
    <w:rsid w:val="00F74515"/>
    <w:rsid w:val="00F87859"/>
    <w:rsid w:val="00F90C95"/>
    <w:rsid w:val="00F94AA2"/>
    <w:rsid w:val="00FB0A76"/>
    <w:rsid w:val="00FB2463"/>
    <w:rsid w:val="00FB4E36"/>
    <w:rsid w:val="00FC1BD7"/>
    <w:rsid w:val="00FC63B6"/>
    <w:rsid w:val="00FF3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6DFC29"/>
  <w15:chartTrackingRefBased/>
  <w15:docId w15:val="{A9A629A6-2916-40B2-9E96-C3805F7BB9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A416F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1315A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28.png"/><Relationship Id="rId159" Type="http://schemas.openxmlformats.org/officeDocument/2006/relationships/image" Target="media/image149.jpeg"/><Relationship Id="rId170" Type="http://schemas.openxmlformats.org/officeDocument/2006/relationships/image" Target="media/image160.png"/><Relationship Id="rId191" Type="http://schemas.openxmlformats.org/officeDocument/2006/relationships/image" Target="media/image181.jpeg"/><Relationship Id="rId205" Type="http://schemas.openxmlformats.org/officeDocument/2006/relationships/image" Target="media/image194.png"/><Relationship Id="rId107" Type="http://schemas.openxmlformats.org/officeDocument/2006/relationships/image" Target="media/image97.jpe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17.png"/><Relationship Id="rId149" Type="http://schemas.openxmlformats.org/officeDocument/2006/relationships/image" Target="media/image139.jpe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2" Type="http://schemas.openxmlformats.org/officeDocument/2006/relationships/image" Target="media/image16.png"/><Relationship Id="rId43" Type="http://schemas.openxmlformats.org/officeDocument/2006/relationships/image" Target="media/image36.png"/><Relationship Id="rId64" Type="http://schemas.openxmlformats.org/officeDocument/2006/relationships/image" Target="media/image56.jpeg"/><Relationship Id="rId118" Type="http://schemas.openxmlformats.org/officeDocument/2006/relationships/image" Target="media/image108.png"/><Relationship Id="rId139" Type="http://schemas.openxmlformats.org/officeDocument/2006/relationships/image" Target="media/image129.jpeg"/><Relationship Id="rId85" Type="http://schemas.openxmlformats.org/officeDocument/2006/relationships/image" Target="media/image77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jpeg"/><Relationship Id="rId206" Type="http://schemas.openxmlformats.org/officeDocument/2006/relationships/image" Target="media/image195.jpeg"/><Relationship Id="rId12" Type="http://schemas.openxmlformats.org/officeDocument/2006/relationships/image" Target="media/image6.jpeg"/><Relationship Id="rId33" Type="http://schemas.openxmlformats.org/officeDocument/2006/relationships/image" Target="media/image26.png"/><Relationship Id="rId108" Type="http://schemas.openxmlformats.org/officeDocument/2006/relationships/image" Target="media/image98.jpeg"/><Relationship Id="rId129" Type="http://schemas.openxmlformats.org/officeDocument/2006/relationships/image" Target="media/image122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5.png"/><Relationship Id="rId140" Type="http://schemas.openxmlformats.org/officeDocument/2006/relationships/image" Target="media/image130.jpe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09.png"/><Relationship Id="rId44" Type="http://schemas.openxmlformats.org/officeDocument/2006/relationships/image" Target="media/image37.png"/><Relationship Id="rId65" Type="http://schemas.openxmlformats.org/officeDocument/2006/relationships/image" Target="media/image57.png"/><Relationship Id="rId86" Type="http://schemas.openxmlformats.org/officeDocument/2006/relationships/image" Target="media/image79.png"/><Relationship Id="rId130" Type="http://schemas.openxmlformats.org/officeDocument/2006/relationships/image" Target="media/image118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6.png"/><Relationship Id="rId13" Type="http://schemas.openxmlformats.org/officeDocument/2006/relationships/image" Target="media/image7.png"/><Relationship Id="rId109" Type="http://schemas.openxmlformats.org/officeDocument/2006/relationships/image" Target="media/image99.png"/><Relationship Id="rId34" Type="http://schemas.openxmlformats.org/officeDocument/2006/relationships/image" Target="media/image27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6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image" Target="media/image1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4" Type="http://schemas.openxmlformats.org/officeDocument/2006/relationships/image" Target="media/image18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0.png"/><Relationship Id="rId131" Type="http://schemas.openxmlformats.org/officeDocument/2006/relationships/image" Target="media/image119.png"/><Relationship Id="rId152" Type="http://schemas.openxmlformats.org/officeDocument/2006/relationships/image" Target="media/image145.png"/><Relationship Id="rId173" Type="http://schemas.openxmlformats.org/officeDocument/2006/relationships/image" Target="media/image163.png"/><Relationship Id="rId194" Type="http://schemas.openxmlformats.org/officeDocument/2006/relationships/image" Target="media/image187.jpeg"/><Relationship Id="rId208" Type="http://schemas.openxmlformats.org/officeDocument/2006/relationships/image" Target="media/image197.jpe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8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3.png"/><Relationship Id="rId98" Type="http://schemas.openxmlformats.org/officeDocument/2006/relationships/image" Target="media/image87.jpe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image" Target="media/image58.jpe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jpe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8.png"/><Relationship Id="rId209" Type="http://schemas.openxmlformats.org/officeDocument/2006/relationships/image" Target="media/image198.png"/><Relationship Id="rId190" Type="http://schemas.openxmlformats.org/officeDocument/2006/relationships/image" Target="media/image180.jpeg"/><Relationship Id="rId204" Type="http://schemas.openxmlformats.org/officeDocument/2006/relationships/image" Target="media/image193.png"/><Relationship Id="rId15" Type="http://schemas.openxmlformats.org/officeDocument/2006/relationships/image" Target="media/image9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106" Type="http://schemas.openxmlformats.org/officeDocument/2006/relationships/image" Target="media/image96.jpe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jpeg"/><Relationship Id="rId122" Type="http://schemas.openxmlformats.org/officeDocument/2006/relationships/image" Target="media/image112.png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0.jpeg"/><Relationship Id="rId210" Type="http://schemas.openxmlformats.org/officeDocument/2006/relationships/footer" Target="footer1.xml"/><Relationship Id="rId26" Type="http://schemas.openxmlformats.org/officeDocument/2006/relationships/image" Target="media/image18.jpe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3.png"/><Relationship Id="rId175" Type="http://schemas.openxmlformats.org/officeDocument/2006/relationships/image" Target="media/image165.png"/><Relationship Id="rId196" Type="http://schemas.openxmlformats.org/officeDocument/2006/relationships/image" Target="media/image184.png"/><Relationship Id="rId200" Type="http://schemas.openxmlformats.org/officeDocument/2006/relationships/image" Target="media/image189.png"/><Relationship Id="rId16" Type="http://schemas.openxmlformats.org/officeDocument/2006/relationships/image" Target="media/image10.sv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44" Type="http://schemas.openxmlformats.org/officeDocument/2006/relationships/image" Target="media/image134.png"/><Relationship Id="rId90" Type="http://schemas.openxmlformats.org/officeDocument/2006/relationships/image" Target="media/image80.jpe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footer" Target="footer2.xml"/><Relationship Id="rId27" Type="http://schemas.openxmlformats.org/officeDocument/2006/relationships/image" Target="media/image20.png"/><Relationship Id="rId48" Type="http://schemas.openxmlformats.org/officeDocument/2006/relationships/hyperlink" Target="https://bit.ly/teaho-DACR" TargetMode="External"/><Relationship Id="rId69" Type="http://schemas.openxmlformats.org/officeDocument/2006/relationships/image" Target="media/image61.png"/><Relationship Id="rId113" Type="http://schemas.openxmlformats.org/officeDocument/2006/relationships/image" Target="media/image103.jpeg"/><Relationship Id="rId134" Type="http://schemas.openxmlformats.org/officeDocument/2006/relationships/image" Target="media/image124.png"/><Relationship Id="rId80" Type="http://schemas.openxmlformats.org/officeDocument/2006/relationships/image" Target="media/image72.png"/><Relationship Id="rId155" Type="http://schemas.openxmlformats.org/officeDocument/2006/relationships/image" Target="media/image144.jpeg"/><Relationship Id="rId176" Type="http://schemas.openxmlformats.org/officeDocument/2006/relationships/image" Target="media/image166.png"/><Relationship Id="rId197" Type="http://schemas.openxmlformats.org/officeDocument/2006/relationships/image" Target="media/image185.png"/><Relationship Id="rId201" Type="http://schemas.openxmlformats.org/officeDocument/2006/relationships/image" Target="media/image190.png"/><Relationship Id="rId17" Type="http://schemas.openxmlformats.org/officeDocument/2006/relationships/image" Target="media/image11.jpe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2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212" Type="http://schemas.openxmlformats.org/officeDocument/2006/relationships/fontTable" Target="fontTable.xml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4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6.png"/><Relationship Id="rId202" Type="http://schemas.openxmlformats.org/officeDocument/2006/relationships/image" Target="media/image191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50" Type="http://schemas.openxmlformats.org/officeDocument/2006/relationships/image" Target="media/image42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jpeg"/><Relationship Id="rId188" Type="http://schemas.openxmlformats.org/officeDocument/2006/relationships/image" Target="media/image178.png"/><Relationship Id="rId71" Type="http://schemas.openxmlformats.org/officeDocument/2006/relationships/image" Target="media/image63.png"/><Relationship Id="rId92" Type="http://schemas.openxmlformats.org/officeDocument/2006/relationships/image" Target="media/image82.jpeg"/><Relationship Id="rId213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88.jpeg"/><Relationship Id="rId203" Type="http://schemas.openxmlformats.org/officeDocument/2006/relationships/image" Target="media/image19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%20H\Download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accent5">
            <a:lumMod val="40000"/>
            <a:lumOff val="60000"/>
          </a:schemeClr>
        </a:solid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</Template>
  <TotalTime>1</TotalTime>
  <Pages>51</Pages>
  <Words>3014</Words>
  <Characters>14773</Characters>
  <Application>Microsoft Office Word</Application>
  <DocSecurity>4</DocSecurity>
  <Lines>1055</Lines>
  <Paragraphs>423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H</dc:creator>
  <cp:keywords/>
  <dc:description/>
  <cp:lastModifiedBy>Make it Easy</cp:lastModifiedBy>
  <cp:revision>2</cp:revision>
  <dcterms:created xsi:type="dcterms:W3CDTF">2026-03-10T03:54:00Z</dcterms:created>
  <dcterms:modified xsi:type="dcterms:W3CDTF">2026-03-10T03:54:00Z</dcterms:modified>
</cp:coreProperties>
</file>